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618" w:rsidRPr="001D763B" w:rsidRDefault="00A76E9A" w:rsidP="00DB0618">
      <w:pPr>
        <w:framePr w:hSpace="142" w:wrap="around" w:vAnchor="page" w:hAnchor="page" w:x="2779" w:y="861"/>
        <w:jc w:val="both"/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463550" cy="450850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45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C8F" w:rsidRPr="001D763B" w:rsidRDefault="008448E6">
      <w:pPr>
        <w:pStyle w:val="10"/>
        <w:rPr>
          <w:rFonts w:ascii="Times New Roman" w:hAnsi="Times New Roman"/>
          <w:sz w:val="24"/>
          <w:szCs w:val="24"/>
        </w:rPr>
      </w:pPr>
      <w:r w:rsidRPr="00465273">
        <w:rPr>
          <w:rFonts w:ascii="Times New Roman" w:hAnsi="Times New Roman"/>
          <w:sz w:val="24"/>
          <w:szCs w:val="24"/>
        </w:rPr>
        <w:t xml:space="preserve">                          </w:t>
      </w:r>
      <w:r w:rsidR="00211137" w:rsidRPr="00465273">
        <w:rPr>
          <w:rFonts w:ascii="Times New Roman" w:hAnsi="Times New Roman"/>
          <w:sz w:val="24"/>
          <w:szCs w:val="24"/>
        </w:rPr>
        <w:t xml:space="preserve">              </w:t>
      </w:r>
    </w:p>
    <w:p w:rsidR="00D72C8F" w:rsidRPr="001D763B" w:rsidRDefault="001678A2">
      <w:pPr>
        <w:jc w:val="both"/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:rsidR="00D72C8F" w:rsidRPr="001D763B" w:rsidRDefault="00F34AD3">
      <w:pPr>
        <w:jc w:val="both"/>
        <w:rPr>
          <w:rFonts w:ascii="Times New Roman" w:hAnsi="Times New Roman"/>
          <w:b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 xml:space="preserve">                 </w:t>
      </w:r>
      <w:r w:rsidR="00EB6B24" w:rsidRPr="001D763B">
        <w:rPr>
          <w:rFonts w:ascii="Times New Roman" w:hAnsi="Times New Roman"/>
          <w:sz w:val="24"/>
          <w:szCs w:val="24"/>
        </w:rPr>
        <w:t xml:space="preserve">                     </w:t>
      </w:r>
    </w:p>
    <w:p w:rsidR="00DB0618" w:rsidRPr="001D763B" w:rsidRDefault="00DB0618" w:rsidP="00036F15">
      <w:pPr>
        <w:framePr w:w="3981" w:h="905" w:hRule="exact" w:hSpace="142" w:wrap="around" w:vAnchor="page" w:hAnchor="page" w:x="1169" w:y="1831"/>
        <w:jc w:val="center"/>
        <w:rPr>
          <w:rFonts w:ascii="Times New Roman" w:hAnsi="Times New Roman"/>
          <w:b/>
          <w:sz w:val="24"/>
          <w:szCs w:val="24"/>
        </w:rPr>
      </w:pPr>
      <w:r w:rsidRPr="001D763B">
        <w:rPr>
          <w:rFonts w:ascii="Times New Roman" w:hAnsi="Times New Roman"/>
          <w:b/>
          <w:spacing w:val="24"/>
          <w:sz w:val="24"/>
          <w:szCs w:val="24"/>
        </w:rPr>
        <w:t>ΕΛΛΗΝΙΚΗ ΔΗΜΟΚΡΑΤΙΑ</w:t>
      </w:r>
    </w:p>
    <w:p w:rsidR="00DB0618" w:rsidRPr="001D763B" w:rsidRDefault="00DB0618" w:rsidP="00036F15">
      <w:pPr>
        <w:framePr w:w="3981" w:h="905" w:hRule="exact" w:hSpace="142" w:wrap="around" w:vAnchor="page" w:hAnchor="page" w:x="1169" w:y="1831"/>
        <w:jc w:val="center"/>
        <w:rPr>
          <w:rFonts w:ascii="Times New Roman" w:hAnsi="Times New Roman"/>
          <w:b/>
          <w:sz w:val="24"/>
          <w:szCs w:val="24"/>
        </w:rPr>
      </w:pPr>
      <w:r w:rsidRPr="001D763B">
        <w:rPr>
          <w:rFonts w:ascii="Times New Roman" w:hAnsi="Times New Roman"/>
          <w:b/>
          <w:sz w:val="24"/>
          <w:szCs w:val="24"/>
        </w:rPr>
        <w:t>ΝΟΜΟΣ ΔΩΔΕΚΑΝΗΣΟΥ</w:t>
      </w:r>
    </w:p>
    <w:p w:rsidR="00DB0618" w:rsidRPr="001D763B" w:rsidRDefault="00DB0618" w:rsidP="00036F15">
      <w:pPr>
        <w:framePr w:w="3981" w:h="905" w:hRule="exact" w:hSpace="142" w:wrap="around" w:vAnchor="page" w:hAnchor="page" w:x="1169" w:y="1831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D763B">
        <w:rPr>
          <w:rFonts w:ascii="Times New Roman" w:hAnsi="Times New Roman"/>
          <w:b/>
          <w:sz w:val="24"/>
          <w:szCs w:val="24"/>
          <w:u w:val="single"/>
        </w:rPr>
        <w:t>ΔΗΜΟΣ ΚΑΛΥΜΝΙΩΝ</w:t>
      </w:r>
    </w:p>
    <w:p w:rsidR="00DB0618" w:rsidRPr="001D763B" w:rsidRDefault="00DB0618" w:rsidP="00DB0618">
      <w:pPr>
        <w:framePr w:w="3981" w:h="905" w:hRule="exact" w:hSpace="142" w:wrap="around" w:vAnchor="page" w:hAnchor="page" w:x="1169" w:y="1831"/>
        <w:jc w:val="both"/>
        <w:rPr>
          <w:rFonts w:ascii="Times New Roman" w:hAnsi="Times New Roman"/>
          <w:sz w:val="24"/>
          <w:szCs w:val="24"/>
        </w:rPr>
      </w:pPr>
    </w:p>
    <w:p w:rsidR="00DB0618" w:rsidRPr="001D763B" w:rsidRDefault="00DB0618" w:rsidP="00DB0618">
      <w:pPr>
        <w:pStyle w:val="a3"/>
        <w:framePr w:w="3981" w:h="905" w:hRule="exact" w:wrap="around" w:x="1169" w:y="1831"/>
        <w:rPr>
          <w:rFonts w:ascii="Times New Roman" w:hAnsi="Times New Roman"/>
          <w:sz w:val="24"/>
          <w:szCs w:val="24"/>
          <w:u w:val="none"/>
        </w:rPr>
      </w:pPr>
    </w:p>
    <w:p w:rsidR="00D371EF" w:rsidRPr="001D763B" w:rsidRDefault="00B63D27" w:rsidP="00D371EF">
      <w:pPr>
        <w:rPr>
          <w:rFonts w:ascii="Times New Roman" w:hAnsi="Times New Roman"/>
          <w:b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ab/>
      </w:r>
    </w:p>
    <w:p w:rsidR="00C75305" w:rsidRPr="001D763B" w:rsidRDefault="00081411" w:rsidP="00C75305">
      <w:pPr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ab/>
      </w:r>
      <w:r w:rsidRPr="001D763B">
        <w:rPr>
          <w:rFonts w:ascii="Times New Roman" w:hAnsi="Times New Roman"/>
          <w:sz w:val="24"/>
          <w:szCs w:val="24"/>
        </w:rPr>
        <w:tab/>
        <w:t xml:space="preserve">    </w:t>
      </w:r>
    </w:p>
    <w:p w:rsidR="00BE578E" w:rsidRPr="00512C35" w:rsidRDefault="00D72C8F" w:rsidP="00BE578E">
      <w:pPr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ab/>
      </w:r>
      <w:r w:rsidRPr="001D763B">
        <w:rPr>
          <w:rFonts w:ascii="Times New Roman" w:hAnsi="Times New Roman"/>
          <w:sz w:val="24"/>
          <w:szCs w:val="24"/>
        </w:rPr>
        <w:tab/>
      </w:r>
      <w:r w:rsidR="00743000" w:rsidRPr="001D763B">
        <w:rPr>
          <w:rFonts w:ascii="Times New Roman" w:hAnsi="Times New Roman"/>
          <w:sz w:val="24"/>
          <w:szCs w:val="24"/>
        </w:rPr>
        <w:t xml:space="preserve"> </w:t>
      </w:r>
      <w:r w:rsidR="00081411" w:rsidRPr="001D763B">
        <w:rPr>
          <w:rFonts w:ascii="Times New Roman" w:hAnsi="Times New Roman"/>
          <w:sz w:val="24"/>
          <w:szCs w:val="24"/>
        </w:rPr>
        <w:t xml:space="preserve">   </w:t>
      </w:r>
      <w:r w:rsidR="002101CC">
        <w:rPr>
          <w:rFonts w:ascii="Times New Roman" w:hAnsi="Times New Roman"/>
          <w:sz w:val="24"/>
          <w:szCs w:val="24"/>
        </w:rPr>
        <w:t xml:space="preserve">            </w:t>
      </w:r>
      <w:r w:rsidR="00081411" w:rsidRPr="001D763B">
        <w:rPr>
          <w:rFonts w:ascii="Times New Roman" w:hAnsi="Times New Roman"/>
          <w:sz w:val="24"/>
          <w:szCs w:val="24"/>
        </w:rPr>
        <w:t xml:space="preserve"> Κάλυμνος </w:t>
      </w:r>
      <w:r w:rsidR="000B57D7" w:rsidRPr="001D763B">
        <w:rPr>
          <w:rFonts w:ascii="Times New Roman" w:hAnsi="Times New Roman"/>
          <w:sz w:val="24"/>
          <w:szCs w:val="24"/>
        </w:rPr>
        <w:t xml:space="preserve"> </w:t>
      </w:r>
      <w:r w:rsidR="00F44E94">
        <w:rPr>
          <w:rFonts w:ascii="Times New Roman" w:hAnsi="Times New Roman"/>
          <w:sz w:val="24"/>
          <w:szCs w:val="24"/>
        </w:rPr>
        <w:t>25</w:t>
      </w:r>
      <w:r w:rsidR="006C3053">
        <w:rPr>
          <w:rFonts w:ascii="Times New Roman" w:hAnsi="Times New Roman"/>
          <w:sz w:val="24"/>
          <w:szCs w:val="24"/>
        </w:rPr>
        <w:t>/0</w:t>
      </w:r>
      <w:r w:rsidR="00F44E94">
        <w:rPr>
          <w:rFonts w:ascii="Times New Roman" w:hAnsi="Times New Roman"/>
          <w:sz w:val="24"/>
          <w:szCs w:val="24"/>
        </w:rPr>
        <w:t>8</w:t>
      </w:r>
      <w:r w:rsidR="006C3053">
        <w:rPr>
          <w:rFonts w:ascii="Times New Roman" w:hAnsi="Times New Roman"/>
          <w:sz w:val="24"/>
          <w:szCs w:val="24"/>
        </w:rPr>
        <w:t>/2020</w:t>
      </w:r>
    </w:p>
    <w:p w:rsidR="00BE57CA" w:rsidRPr="00BA0B37" w:rsidRDefault="00DB0618" w:rsidP="00BE578E">
      <w:pPr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 xml:space="preserve">                            </w:t>
      </w:r>
      <w:r w:rsidR="002101CC">
        <w:rPr>
          <w:rFonts w:ascii="Times New Roman" w:hAnsi="Times New Roman"/>
          <w:sz w:val="24"/>
          <w:szCs w:val="24"/>
        </w:rPr>
        <w:t xml:space="preserve">            </w:t>
      </w:r>
      <w:r w:rsidR="00933F0D" w:rsidRPr="001D763B">
        <w:rPr>
          <w:rFonts w:ascii="Times New Roman" w:hAnsi="Times New Roman"/>
          <w:sz w:val="24"/>
          <w:szCs w:val="24"/>
        </w:rPr>
        <w:t xml:space="preserve"> Αρ. </w:t>
      </w:r>
      <w:proofErr w:type="spellStart"/>
      <w:r w:rsidR="00933F0D" w:rsidRPr="001D763B">
        <w:rPr>
          <w:rFonts w:ascii="Times New Roman" w:hAnsi="Times New Roman"/>
          <w:sz w:val="24"/>
          <w:szCs w:val="24"/>
        </w:rPr>
        <w:t>Πρωτ</w:t>
      </w:r>
      <w:proofErr w:type="spellEnd"/>
      <w:r w:rsidR="00933F0D" w:rsidRPr="001D763B">
        <w:rPr>
          <w:rFonts w:ascii="Times New Roman" w:hAnsi="Times New Roman"/>
          <w:sz w:val="24"/>
          <w:szCs w:val="24"/>
        </w:rPr>
        <w:t>.</w:t>
      </w:r>
      <w:r w:rsidR="004D373F" w:rsidRPr="001D763B">
        <w:rPr>
          <w:rFonts w:ascii="Times New Roman" w:hAnsi="Times New Roman"/>
          <w:sz w:val="24"/>
          <w:szCs w:val="24"/>
        </w:rPr>
        <w:t>:</w:t>
      </w:r>
      <w:r w:rsidR="00933F0D" w:rsidRPr="001D763B">
        <w:rPr>
          <w:rFonts w:ascii="Times New Roman" w:hAnsi="Times New Roman"/>
          <w:sz w:val="24"/>
          <w:szCs w:val="24"/>
        </w:rPr>
        <w:t xml:space="preserve"> </w:t>
      </w:r>
      <w:r w:rsidR="00C6044F">
        <w:rPr>
          <w:rFonts w:ascii="Times New Roman" w:hAnsi="Times New Roman"/>
          <w:sz w:val="24"/>
          <w:szCs w:val="24"/>
        </w:rPr>
        <w:t>16792</w:t>
      </w:r>
    </w:p>
    <w:p w:rsidR="00E8507B" w:rsidRPr="002101CC" w:rsidRDefault="00E8507B" w:rsidP="00E8507B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101CC">
        <w:rPr>
          <w:rFonts w:ascii="Times New Roman" w:hAnsi="Times New Roman"/>
          <w:b/>
          <w:sz w:val="24"/>
          <w:szCs w:val="24"/>
          <w:u w:val="single"/>
        </w:rPr>
        <w:t>ΤΜΗΜΑ ΠΑΙΔΕΙΑΣ ΔΙΑ ΒΙΟΥ ΜΑΘΗΣΗΣ</w:t>
      </w:r>
    </w:p>
    <w:p w:rsidR="0024232F" w:rsidRPr="002101CC" w:rsidRDefault="00E8507B" w:rsidP="00E8507B">
      <w:pPr>
        <w:jc w:val="both"/>
        <w:rPr>
          <w:rFonts w:ascii="Times New Roman" w:hAnsi="Times New Roman"/>
          <w:b/>
          <w:sz w:val="24"/>
          <w:szCs w:val="24"/>
        </w:rPr>
      </w:pPr>
      <w:r w:rsidRPr="002101CC">
        <w:rPr>
          <w:rFonts w:ascii="Times New Roman" w:hAnsi="Times New Roman"/>
          <w:b/>
          <w:sz w:val="24"/>
          <w:szCs w:val="24"/>
          <w:u w:val="single"/>
        </w:rPr>
        <w:t>ΠΟΛΙΤΙΣΜΟΥ ΚΑΙ ΑΘΛΗΤΙΣΜΟΥ</w:t>
      </w:r>
      <w:r w:rsidRPr="002101CC">
        <w:rPr>
          <w:rFonts w:ascii="Times New Roman" w:hAnsi="Times New Roman"/>
          <w:b/>
          <w:sz w:val="24"/>
          <w:szCs w:val="24"/>
        </w:rPr>
        <w:t xml:space="preserve">   </w:t>
      </w:r>
    </w:p>
    <w:p w:rsidR="0024232F" w:rsidRDefault="0024232F" w:rsidP="00E8507B">
      <w:pPr>
        <w:jc w:val="both"/>
        <w:rPr>
          <w:rFonts w:ascii="Times New Roman" w:hAnsi="Times New Roman"/>
          <w:b/>
          <w:sz w:val="24"/>
          <w:szCs w:val="24"/>
        </w:rPr>
      </w:pPr>
    </w:p>
    <w:p w:rsidR="00E8507B" w:rsidRDefault="00E8507B" w:rsidP="00E8507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</w:p>
    <w:p w:rsidR="0024232F" w:rsidRDefault="0024232F" w:rsidP="0024232F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07ACB">
        <w:rPr>
          <w:rFonts w:ascii="Times New Roman" w:hAnsi="Times New Roman"/>
          <w:szCs w:val="22"/>
        </w:rPr>
        <w:t>Ταχ</w:t>
      </w:r>
      <w:proofErr w:type="spellEnd"/>
      <w:r w:rsidRPr="00807ACB">
        <w:rPr>
          <w:rFonts w:ascii="Times New Roman" w:hAnsi="Times New Roman"/>
          <w:szCs w:val="22"/>
        </w:rPr>
        <w:t>. Δ/νση: 852 00 Κάλυμνος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F93497"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24232F" w:rsidRDefault="0024232F" w:rsidP="0024232F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807ACB">
        <w:rPr>
          <w:rFonts w:ascii="Times New Roman" w:hAnsi="Times New Roman"/>
          <w:szCs w:val="22"/>
        </w:rPr>
        <w:t>Πληροφορ</w:t>
      </w:r>
      <w:proofErr w:type="spellEnd"/>
      <w:r w:rsidRPr="00807ACB">
        <w:rPr>
          <w:rFonts w:ascii="Times New Roman" w:hAnsi="Times New Roman"/>
          <w:szCs w:val="22"/>
        </w:rPr>
        <w:t xml:space="preserve">: </w:t>
      </w:r>
      <w:proofErr w:type="spellStart"/>
      <w:r w:rsidRPr="00807ACB">
        <w:rPr>
          <w:rFonts w:ascii="Times New Roman" w:hAnsi="Times New Roman"/>
          <w:szCs w:val="22"/>
        </w:rPr>
        <w:t>Ρηνιού</w:t>
      </w:r>
      <w:proofErr w:type="spellEnd"/>
      <w:r w:rsidRPr="00807ACB">
        <w:rPr>
          <w:rFonts w:ascii="Times New Roman" w:hAnsi="Times New Roman"/>
          <w:szCs w:val="22"/>
        </w:rPr>
        <w:t xml:space="preserve"> Καλλιόπη</w:t>
      </w: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24232F" w:rsidRDefault="0024232F" w:rsidP="0024232F">
      <w:pPr>
        <w:jc w:val="both"/>
        <w:rPr>
          <w:rFonts w:ascii="Times New Roman" w:hAnsi="Times New Roman"/>
          <w:sz w:val="24"/>
          <w:szCs w:val="24"/>
        </w:rPr>
      </w:pPr>
      <w:r w:rsidRPr="00807ACB">
        <w:rPr>
          <w:rFonts w:ascii="Times New Roman" w:hAnsi="Times New Roman"/>
          <w:szCs w:val="22"/>
        </w:rPr>
        <w:t>Τηλέφωνο: 22430- 51601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F93497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24232F" w:rsidRPr="007F0F83" w:rsidRDefault="0024232F" w:rsidP="0024232F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07ACB">
        <w:rPr>
          <w:rFonts w:ascii="Times New Roman" w:hAnsi="Times New Roman"/>
          <w:szCs w:val="22"/>
          <w:lang w:val="fr-FR"/>
        </w:rPr>
        <w:t>Fax:    22430-51601</w:t>
      </w:r>
      <w:r w:rsidRPr="007F0F83">
        <w:rPr>
          <w:rFonts w:ascii="Times New Roman" w:hAnsi="Times New Roman"/>
          <w:szCs w:val="22"/>
        </w:rPr>
        <w:t xml:space="preserve">                                                       </w:t>
      </w:r>
    </w:p>
    <w:p w:rsidR="0024232F" w:rsidRPr="007F0F83" w:rsidRDefault="0024232F" w:rsidP="0024232F">
      <w:pPr>
        <w:jc w:val="both"/>
        <w:rPr>
          <w:rFonts w:ascii="Times New Roman" w:hAnsi="Times New Roman"/>
          <w:sz w:val="24"/>
          <w:szCs w:val="24"/>
        </w:rPr>
      </w:pPr>
      <w:r w:rsidRPr="007F0F83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e</w:t>
      </w:r>
      <w:r w:rsidRPr="007F0F83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proofErr w:type="gramEnd"/>
      <w:r w:rsidRPr="007F0F83"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daok</w:t>
      </w:r>
      <w:proofErr w:type="spellEnd"/>
      <w:r w:rsidRPr="007F0F83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kalymnos</w:t>
      </w:r>
      <w:r w:rsidRPr="007F0F8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gr</w:t>
      </w:r>
      <w:r w:rsidRPr="007F0F83">
        <w:rPr>
          <w:rFonts w:ascii="Times New Roman" w:hAnsi="Times New Roman"/>
          <w:sz w:val="24"/>
          <w:szCs w:val="24"/>
        </w:rPr>
        <w:t xml:space="preserve">           </w:t>
      </w:r>
      <w:r w:rsidR="00E91961" w:rsidRPr="007F0F83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24232F" w:rsidRPr="007F0F83" w:rsidRDefault="0024232F" w:rsidP="0024232F">
      <w:pPr>
        <w:jc w:val="both"/>
        <w:rPr>
          <w:rFonts w:ascii="Times New Roman" w:hAnsi="Times New Roman"/>
          <w:sz w:val="24"/>
          <w:szCs w:val="24"/>
        </w:rPr>
      </w:pPr>
      <w:r w:rsidRPr="007F0F83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E91961" w:rsidRPr="007F0F83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93497" w:rsidRDefault="00F93497" w:rsidP="00DA4AF5">
      <w:pPr>
        <w:jc w:val="center"/>
        <w:rPr>
          <w:rFonts w:ascii="Times New Roman" w:hAnsi="Times New Roman"/>
          <w:sz w:val="24"/>
          <w:szCs w:val="24"/>
        </w:rPr>
      </w:pPr>
    </w:p>
    <w:p w:rsidR="00F93497" w:rsidRDefault="00F93497" w:rsidP="00DA4AF5">
      <w:pPr>
        <w:jc w:val="center"/>
        <w:rPr>
          <w:rFonts w:ascii="Times New Roman" w:hAnsi="Times New Roman"/>
          <w:sz w:val="24"/>
          <w:szCs w:val="24"/>
        </w:rPr>
      </w:pPr>
    </w:p>
    <w:p w:rsidR="00DA4AF5" w:rsidRPr="005D4DAC" w:rsidRDefault="00DA4AF5" w:rsidP="00DA4AF5">
      <w:pPr>
        <w:jc w:val="center"/>
        <w:rPr>
          <w:rFonts w:ascii="Times New Roman" w:hAnsi="Times New Roman"/>
          <w:b/>
          <w:spacing w:val="60"/>
          <w:sz w:val="24"/>
          <w:szCs w:val="24"/>
          <w:u w:val="single"/>
        </w:rPr>
      </w:pPr>
      <w:r w:rsidRPr="005D4DAC">
        <w:rPr>
          <w:rFonts w:ascii="Times New Roman" w:hAnsi="Times New Roman"/>
          <w:b/>
          <w:spacing w:val="60"/>
          <w:sz w:val="24"/>
          <w:szCs w:val="24"/>
          <w:u w:val="single"/>
        </w:rPr>
        <w:t>ΑΝΑΚΟΙΝΩΣΗ</w:t>
      </w:r>
    </w:p>
    <w:p w:rsidR="00DA4AF5" w:rsidRPr="005D4DAC" w:rsidRDefault="00DA4AF5" w:rsidP="00F44E94">
      <w:pPr>
        <w:jc w:val="both"/>
        <w:rPr>
          <w:rFonts w:ascii="Times New Roman" w:hAnsi="Times New Roman"/>
          <w:b/>
          <w:spacing w:val="60"/>
          <w:sz w:val="24"/>
          <w:szCs w:val="24"/>
          <w:u w:val="single"/>
        </w:rPr>
      </w:pPr>
    </w:p>
    <w:p w:rsidR="00F44E94" w:rsidRPr="005D4DAC" w:rsidRDefault="00DA4AF5" w:rsidP="00F44E94">
      <w:pPr>
        <w:jc w:val="both"/>
        <w:rPr>
          <w:rFonts w:ascii="Times New Roman" w:hAnsi="Times New Roman"/>
          <w:b/>
          <w:sz w:val="24"/>
          <w:szCs w:val="24"/>
        </w:rPr>
      </w:pPr>
      <w:r w:rsidRPr="005D4DAC">
        <w:rPr>
          <w:rFonts w:ascii="Times New Roman" w:hAnsi="Times New Roman"/>
          <w:b/>
          <w:sz w:val="24"/>
          <w:szCs w:val="24"/>
        </w:rPr>
        <w:t xml:space="preserve">ΘΕΜΑ: </w:t>
      </w:r>
      <w:r w:rsidR="00DB42E5" w:rsidRPr="005D4DAC">
        <w:rPr>
          <w:rFonts w:ascii="Times New Roman" w:hAnsi="Times New Roman"/>
          <w:b/>
          <w:sz w:val="24"/>
          <w:szCs w:val="24"/>
        </w:rPr>
        <w:t>ΤΡΟΠΟΠΟΠΟΙΗΣΗ ΤΟΥ ΥΠΟΛΟΓΙΣΜΟΥ ΕΜΠΕΙΡΙΑΣ – ΠΡΥΠΗΡΕΣ</w:t>
      </w:r>
      <w:r w:rsidR="00DB42E5" w:rsidRPr="005D4DAC">
        <w:rPr>
          <w:rFonts w:ascii="Times New Roman" w:hAnsi="Times New Roman"/>
          <w:b/>
          <w:sz w:val="24"/>
          <w:szCs w:val="24"/>
        </w:rPr>
        <w:t>Ι</w:t>
      </w:r>
      <w:r w:rsidR="00DB42E5" w:rsidRPr="005D4DAC">
        <w:rPr>
          <w:rFonts w:ascii="Times New Roman" w:hAnsi="Times New Roman"/>
          <w:b/>
          <w:sz w:val="24"/>
          <w:szCs w:val="24"/>
        </w:rPr>
        <w:t>ΑΣ ΤΗΣ ΑΝΑΚΟΙΝΩΣΗΣ</w:t>
      </w:r>
      <w:r w:rsidR="00791D75" w:rsidRPr="005D4DAC">
        <w:rPr>
          <w:rFonts w:ascii="Times New Roman" w:hAnsi="Times New Roman"/>
          <w:b/>
          <w:sz w:val="24"/>
          <w:szCs w:val="24"/>
        </w:rPr>
        <w:t xml:space="preserve"> 16495-21/8/2020</w:t>
      </w:r>
      <w:r w:rsidR="00791D75" w:rsidRPr="005D4DAC">
        <w:rPr>
          <w:rFonts w:ascii="Times New Roman" w:hAnsi="Times New Roman"/>
          <w:sz w:val="24"/>
          <w:szCs w:val="24"/>
        </w:rPr>
        <w:t xml:space="preserve"> </w:t>
      </w:r>
      <w:r w:rsidRPr="005D4DAC">
        <w:rPr>
          <w:rFonts w:ascii="Times New Roman" w:hAnsi="Times New Roman"/>
          <w:b/>
          <w:sz w:val="24"/>
          <w:szCs w:val="24"/>
        </w:rPr>
        <w:t>ΓΙΑ ΤΗΝ ΠΡΟΣΛΗΨΗ ΠΡΟΣΩΠΙΚΟΥ ΜΕ ΣΧΕΣΗ ΕΡΓΑΣΙΑΣ ΙΔΙΩΤΙΚΟΥ ΔΙΚΑΙΟΥ ΟΡΙΣΜΕΝΟΥ ΧΡΟΝΟΥ ΣΕ ΥΠΗ</w:t>
      </w:r>
      <w:r w:rsidRPr="005D4DAC">
        <w:rPr>
          <w:rFonts w:ascii="Times New Roman" w:hAnsi="Times New Roman"/>
          <w:b/>
          <w:sz w:val="24"/>
          <w:szCs w:val="24"/>
        </w:rPr>
        <w:t>Ρ</w:t>
      </w:r>
      <w:r w:rsidRPr="005D4DAC">
        <w:rPr>
          <w:rFonts w:ascii="Times New Roman" w:hAnsi="Times New Roman"/>
          <w:b/>
          <w:sz w:val="24"/>
          <w:szCs w:val="24"/>
        </w:rPr>
        <w:t>ΣΙΕΣ ΚΑΘΑΡΙΣΜΟΥ ΣΧΟΛΙΚΩΝ ΜΟΝΑΔΩΝ</w:t>
      </w:r>
      <w:r w:rsidR="00E3219D" w:rsidRPr="005D4DAC">
        <w:rPr>
          <w:rFonts w:ascii="Times New Roman" w:hAnsi="Times New Roman"/>
          <w:b/>
          <w:sz w:val="24"/>
          <w:szCs w:val="24"/>
        </w:rPr>
        <w:t xml:space="preserve"> </w:t>
      </w:r>
      <w:r w:rsidR="0024232F" w:rsidRPr="005D4DAC">
        <w:rPr>
          <w:rFonts w:ascii="Times New Roman" w:hAnsi="Times New Roman"/>
          <w:b/>
          <w:sz w:val="24"/>
          <w:szCs w:val="24"/>
        </w:rPr>
        <w:t xml:space="preserve">                     </w:t>
      </w:r>
      <w:r w:rsidR="00E91961" w:rsidRPr="005D4DAC">
        <w:rPr>
          <w:rFonts w:ascii="Times New Roman" w:hAnsi="Times New Roman"/>
          <w:b/>
          <w:sz w:val="24"/>
          <w:szCs w:val="24"/>
        </w:rPr>
        <w:t xml:space="preserve">                             </w:t>
      </w:r>
    </w:p>
    <w:p w:rsidR="00F44E94" w:rsidRPr="005D4DAC" w:rsidRDefault="00F44E94" w:rsidP="00F44E94">
      <w:pPr>
        <w:jc w:val="both"/>
        <w:rPr>
          <w:rFonts w:ascii="Times New Roman" w:hAnsi="Times New Roman"/>
          <w:sz w:val="24"/>
          <w:szCs w:val="24"/>
        </w:rPr>
      </w:pPr>
    </w:p>
    <w:p w:rsidR="00DA4AF5" w:rsidRPr="005D4DAC" w:rsidRDefault="00DA4AF5" w:rsidP="00F44E94">
      <w:pPr>
        <w:jc w:val="both"/>
        <w:rPr>
          <w:rFonts w:ascii="Times New Roman" w:hAnsi="Times New Roman"/>
          <w:sz w:val="24"/>
          <w:szCs w:val="24"/>
        </w:rPr>
      </w:pPr>
    </w:p>
    <w:p w:rsidR="002D1778" w:rsidRPr="005D4DAC" w:rsidRDefault="00F44E94" w:rsidP="00F44E94">
      <w:pPr>
        <w:rPr>
          <w:rFonts w:ascii="Times New Roman" w:hAnsi="Times New Roman"/>
          <w:b/>
          <w:sz w:val="24"/>
          <w:szCs w:val="24"/>
          <w:u w:val="single"/>
        </w:rPr>
      </w:pPr>
      <w:r w:rsidRPr="005D4DAC">
        <w:rPr>
          <w:rFonts w:ascii="Times New Roman" w:hAnsi="Times New Roman"/>
          <w:sz w:val="24"/>
          <w:szCs w:val="24"/>
        </w:rPr>
        <w:t xml:space="preserve">ΣΧΕΤ.: </w:t>
      </w:r>
      <w:proofErr w:type="spellStart"/>
      <w:r w:rsidRPr="005D4DAC">
        <w:rPr>
          <w:rFonts w:ascii="Times New Roman" w:hAnsi="Times New Roman"/>
          <w:sz w:val="24"/>
          <w:szCs w:val="24"/>
        </w:rPr>
        <w:t>Υπ΄αριθμ</w:t>
      </w:r>
      <w:proofErr w:type="spellEnd"/>
      <w:r w:rsidRPr="005D4DAC">
        <w:rPr>
          <w:rFonts w:ascii="Times New Roman" w:hAnsi="Times New Roman"/>
          <w:sz w:val="24"/>
          <w:szCs w:val="24"/>
        </w:rPr>
        <w:t>. 52879-21/8/2020</w:t>
      </w:r>
      <w:r w:rsidR="00671583" w:rsidRPr="005D4DAC">
        <w:rPr>
          <w:rFonts w:ascii="Times New Roman" w:hAnsi="Times New Roman"/>
          <w:sz w:val="24"/>
          <w:szCs w:val="24"/>
        </w:rPr>
        <w:t xml:space="preserve"> και 53108-24/8/2020 έγγραφα</w:t>
      </w:r>
      <w:r w:rsidR="00DA4AF5" w:rsidRPr="005D4DAC">
        <w:rPr>
          <w:rFonts w:ascii="Times New Roman" w:hAnsi="Times New Roman"/>
          <w:sz w:val="24"/>
          <w:szCs w:val="24"/>
        </w:rPr>
        <w:t xml:space="preserve"> του Υπουργείου Εσωτ</w:t>
      </w:r>
      <w:r w:rsidR="00DA4AF5" w:rsidRPr="005D4DAC">
        <w:rPr>
          <w:rFonts w:ascii="Times New Roman" w:hAnsi="Times New Roman"/>
          <w:sz w:val="24"/>
          <w:szCs w:val="24"/>
        </w:rPr>
        <w:t>ε</w:t>
      </w:r>
      <w:r w:rsidR="00DA4AF5" w:rsidRPr="005D4DAC">
        <w:rPr>
          <w:rFonts w:ascii="Times New Roman" w:hAnsi="Times New Roman"/>
          <w:sz w:val="24"/>
          <w:szCs w:val="24"/>
        </w:rPr>
        <w:t>ρικών, 16495-21/8/2020 ανακοί</w:t>
      </w:r>
      <w:r w:rsidR="0000018D">
        <w:rPr>
          <w:rFonts w:ascii="Times New Roman" w:hAnsi="Times New Roman"/>
          <w:sz w:val="24"/>
          <w:szCs w:val="24"/>
        </w:rPr>
        <w:t>νωση πρόσληψης του Δήμου Καλυμνί</w:t>
      </w:r>
      <w:r w:rsidR="00DA4AF5" w:rsidRPr="005D4DAC">
        <w:rPr>
          <w:rFonts w:ascii="Times New Roman" w:hAnsi="Times New Roman"/>
          <w:sz w:val="24"/>
          <w:szCs w:val="24"/>
        </w:rPr>
        <w:t>ων.</w:t>
      </w:r>
      <w:r w:rsidR="001176AB" w:rsidRPr="005D4DAC">
        <w:rPr>
          <w:rFonts w:ascii="Times New Roman" w:hAnsi="Times New Roman"/>
          <w:sz w:val="24"/>
          <w:szCs w:val="24"/>
        </w:rPr>
        <w:t xml:space="preserve">           </w:t>
      </w:r>
    </w:p>
    <w:p w:rsidR="001D763B" w:rsidRPr="005D4DAC" w:rsidRDefault="001D763B" w:rsidP="002D1778">
      <w:pPr>
        <w:rPr>
          <w:rFonts w:ascii="Times New Roman" w:hAnsi="Times New Roman"/>
          <w:b/>
          <w:sz w:val="24"/>
          <w:szCs w:val="24"/>
          <w:u w:val="single"/>
        </w:rPr>
      </w:pPr>
    </w:p>
    <w:p w:rsidR="001E48C9" w:rsidRDefault="001A470A" w:rsidP="001A470A">
      <w:pPr>
        <w:ind w:firstLine="708"/>
        <w:rPr>
          <w:rFonts w:ascii="Times New Roman" w:hAnsi="Times New Roman"/>
          <w:sz w:val="24"/>
          <w:szCs w:val="24"/>
        </w:rPr>
      </w:pPr>
      <w:r w:rsidRPr="005D4DAC">
        <w:rPr>
          <w:rFonts w:ascii="Times New Roman" w:hAnsi="Times New Roman"/>
          <w:sz w:val="24"/>
          <w:szCs w:val="24"/>
        </w:rPr>
        <w:t xml:space="preserve">Σύμφωνα με τα ανωτέρω σχετικά έγγραφα του Υπουργείου Εσωτερικών </w:t>
      </w:r>
      <w:r w:rsidR="00791D75" w:rsidRPr="005D4DAC">
        <w:rPr>
          <w:rFonts w:ascii="Times New Roman" w:hAnsi="Times New Roman"/>
          <w:sz w:val="24"/>
          <w:szCs w:val="24"/>
        </w:rPr>
        <w:t>τροποποιε</w:t>
      </w:r>
      <w:r w:rsidR="00791D75" w:rsidRPr="005D4DAC">
        <w:rPr>
          <w:rFonts w:ascii="Times New Roman" w:hAnsi="Times New Roman"/>
          <w:sz w:val="24"/>
          <w:szCs w:val="24"/>
        </w:rPr>
        <w:t>ί</w:t>
      </w:r>
      <w:r w:rsidR="00791D75" w:rsidRPr="005D4DAC">
        <w:rPr>
          <w:rFonts w:ascii="Times New Roman" w:hAnsi="Times New Roman"/>
          <w:sz w:val="24"/>
          <w:szCs w:val="24"/>
        </w:rPr>
        <w:t>ται ο υπολογισμός –</w:t>
      </w:r>
      <w:r w:rsidRPr="005D4D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D4DAC">
        <w:rPr>
          <w:rFonts w:ascii="Times New Roman" w:hAnsi="Times New Roman"/>
          <w:sz w:val="24"/>
          <w:szCs w:val="24"/>
        </w:rPr>
        <w:t>μοριοδότηση</w:t>
      </w:r>
      <w:proofErr w:type="spellEnd"/>
      <w:r w:rsidR="00791D75" w:rsidRPr="005D4DAC">
        <w:rPr>
          <w:rFonts w:ascii="Times New Roman" w:hAnsi="Times New Roman"/>
          <w:sz w:val="24"/>
          <w:szCs w:val="24"/>
        </w:rPr>
        <w:t xml:space="preserve"> </w:t>
      </w:r>
      <w:r w:rsidRPr="005D4DAC">
        <w:rPr>
          <w:rFonts w:ascii="Times New Roman" w:hAnsi="Times New Roman"/>
          <w:sz w:val="24"/>
          <w:szCs w:val="24"/>
        </w:rPr>
        <w:t xml:space="preserve"> της  προϋπηρεσίας </w:t>
      </w:r>
      <w:r w:rsidR="003F1291">
        <w:rPr>
          <w:rFonts w:ascii="Times New Roman" w:hAnsi="Times New Roman"/>
          <w:sz w:val="24"/>
          <w:szCs w:val="24"/>
        </w:rPr>
        <w:t>– εμπειρίας</w:t>
      </w:r>
      <w:r w:rsidR="001E48C9">
        <w:rPr>
          <w:rFonts w:ascii="Times New Roman" w:hAnsi="Times New Roman"/>
          <w:sz w:val="24"/>
          <w:szCs w:val="24"/>
        </w:rPr>
        <w:t>.</w:t>
      </w:r>
    </w:p>
    <w:p w:rsidR="00E91961" w:rsidRDefault="001E48C9" w:rsidP="001A470A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Με την τροποποίηση διαφοροποιήθηκε ο τρόπος υπολογισμού της εμπειρίας και επ</w:t>
      </w:r>
      <w:r>
        <w:rPr>
          <w:rFonts w:ascii="Times New Roman" w:hAnsi="Times New Roman"/>
          <w:sz w:val="24"/>
          <w:szCs w:val="24"/>
        </w:rPr>
        <w:t>ι</w:t>
      </w:r>
      <w:r>
        <w:rPr>
          <w:rFonts w:ascii="Times New Roman" w:hAnsi="Times New Roman"/>
          <w:sz w:val="24"/>
          <w:szCs w:val="24"/>
        </w:rPr>
        <w:t xml:space="preserve">πλέον </w:t>
      </w:r>
      <w:r w:rsidR="009970A0">
        <w:rPr>
          <w:rFonts w:ascii="Times New Roman" w:hAnsi="Times New Roman"/>
          <w:sz w:val="24"/>
          <w:szCs w:val="24"/>
        </w:rPr>
        <w:t>των μηνών λαμβάνεται υπόψη και η απασχόληση ανά αίθουσα και ανά μήνα.</w:t>
      </w:r>
    </w:p>
    <w:p w:rsidR="003F1291" w:rsidRPr="005D4DAC" w:rsidRDefault="003F1291" w:rsidP="003F1291">
      <w:pPr>
        <w:ind w:firstLine="708"/>
        <w:rPr>
          <w:rFonts w:ascii="Times New Roman" w:hAnsi="Times New Roman"/>
          <w:sz w:val="24"/>
          <w:szCs w:val="24"/>
        </w:rPr>
      </w:pPr>
      <w:r w:rsidRPr="005D4DAC">
        <w:rPr>
          <w:rFonts w:ascii="Times New Roman" w:hAnsi="Times New Roman"/>
          <w:sz w:val="24"/>
          <w:szCs w:val="24"/>
        </w:rPr>
        <w:t xml:space="preserve">Οι ενδιαφερόμενες/οι να προσέλθουν στο γραφείο της Ενιαίας Σχολικής Επιτροπής  (ισόγειο Δημοτικού Καταστήματος) , προκειμένου να παραλάβουν  βεβαίωση με τον ορθό υπολογισμό της </w:t>
      </w:r>
      <w:r>
        <w:rPr>
          <w:rFonts w:ascii="Times New Roman" w:hAnsi="Times New Roman"/>
          <w:sz w:val="24"/>
          <w:szCs w:val="24"/>
        </w:rPr>
        <w:t>προϋπηρεσίας- εμπειρίας τους</w:t>
      </w:r>
      <w:r w:rsidRPr="005D4DAC">
        <w:rPr>
          <w:rFonts w:ascii="Times New Roman" w:hAnsi="Times New Roman"/>
          <w:sz w:val="24"/>
          <w:szCs w:val="24"/>
        </w:rPr>
        <w:t xml:space="preserve"> .</w:t>
      </w:r>
    </w:p>
    <w:p w:rsidR="00C60183" w:rsidRPr="005D4DAC" w:rsidRDefault="00C60183" w:rsidP="005D4DAC">
      <w:pPr>
        <w:autoSpaceDE w:val="0"/>
        <w:autoSpaceDN w:val="0"/>
        <w:adjustRightInd w:val="0"/>
        <w:ind w:firstLine="708"/>
        <w:rPr>
          <w:rFonts w:ascii="Times New Roman" w:hAnsi="Times New Roman"/>
          <w:sz w:val="24"/>
          <w:szCs w:val="24"/>
        </w:rPr>
      </w:pPr>
      <w:r w:rsidRPr="005D4DAC">
        <w:rPr>
          <w:rFonts w:ascii="Times New Roman" w:hAnsi="Times New Roman"/>
          <w:sz w:val="24"/>
          <w:szCs w:val="24"/>
        </w:rPr>
        <w:t>Η βεβαίωση που συμπληρώνει η σχολική επιτροπή για την απασχόληση ανά αίθουσα και ανά</w:t>
      </w:r>
      <w:r w:rsidR="005D4DAC" w:rsidRPr="005D4DAC">
        <w:rPr>
          <w:rFonts w:ascii="Times New Roman" w:hAnsi="Times New Roman"/>
          <w:sz w:val="24"/>
          <w:szCs w:val="24"/>
        </w:rPr>
        <w:t xml:space="preserve"> </w:t>
      </w:r>
      <w:r w:rsidRPr="005D4DAC">
        <w:rPr>
          <w:rFonts w:ascii="Times New Roman" w:hAnsi="Times New Roman"/>
          <w:sz w:val="24"/>
          <w:szCs w:val="24"/>
        </w:rPr>
        <w:t>μήνα μπορεί να έχει τη μορφή πίνακα</w:t>
      </w:r>
      <w:r w:rsidR="003F1291">
        <w:rPr>
          <w:rFonts w:ascii="Times New Roman" w:hAnsi="Times New Roman"/>
          <w:sz w:val="24"/>
          <w:szCs w:val="24"/>
        </w:rPr>
        <w:t xml:space="preserve"> ως </w:t>
      </w:r>
      <w:r w:rsidR="008E2D6B">
        <w:rPr>
          <w:rFonts w:ascii="Times New Roman" w:hAnsi="Times New Roman"/>
          <w:sz w:val="24"/>
          <w:szCs w:val="24"/>
        </w:rPr>
        <w:t>κατωτέρω</w:t>
      </w:r>
      <w:r w:rsidR="003F1291">
        <w:rPr>
          <w:rFonts w:ascii="Times New Roman" w:hAnsi="Times New Roman"/>
          <w:sz w:val="24"/>
          <w:szCs w:val="24"/>
        </w:rPr>
        <w:t>:</w:t>
      </w:r>
    </w:p>
    <w:p w:rsidR="005D4DAC" w:rsidRPr="005D4DAC" w:rsidRDefault="005D4DAC" w:rsidP="005D4DAC">
      <w:pPr>
        <w:autoSpaceDE w:val="0"/>
        <w:autoSpaceDN w:val="0"/>
        <w:adjustRightInd w:val="0"/>
        <w:ind w:firstLine="708"/>
        <w:rPr>
          <w:rFonts w:ascii="Times New Roman" w:hAnsi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623"/>
        <w:gridCol w:w="2095"/>
        <w:gridCol w:w="2120"/>
        <w:gridCol w:w="2126"/>
        <w:gridCol w:w="1323"/>
      </w:tblGrid>
      <w:tr w:rsidR="00C60183" w:rsidRPr="005D4DAC" w:rsidTr="00C60183">
        <w:tc>
          <w:tcPr>
            <w:tcW w:w="1857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ΔΙΔΑΚΤΙΚΟ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ΕΤΟΣ</w:t>
            </w:r>
          </w:p>
        </w:tc>
        <w:tc>
          <w:tcPr>
            <w:tcW w:w="1857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ΥΠΟΛΟΓΙΣΜΟΣ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Α. ΜΟΡΙΑ ΠΟΥ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ΑΝΤΙΣΤΟΙΧΟΥΝ ΣΕ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ΑΡΙΘΜΟ Α</w:t>
            </w: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Ι</w:t>
            </w: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ΘΟΥΣΩΝ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Β. ΜΟΡΙΑ ΠΟΥ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ΑΝΤΙΣΤΟΙΧΟΥΝ ΣΕ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ΜΗΝΕΣ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ΑΠΑΣΧΟΛΗΣΗΣ</w:t>
            </w:r>
          </w:p>
        </w:tc>
        <w:tc>
          <w:tcPr>
            <w:tcW w:w="1858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ΣΥΝΟΛΟ Α + Β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0183" w:rsidRPr="005D4DAC" w:rsidTr="00C60183">
        <w:tc>
          <w:tcPr>
            <w:tcW w:w="1857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2014-2015</w:t>
            </w:r>
          </w:p>
        </w:tc>
        <w:tc>
          <w:tcPr>
            <w:tcW w:w="1857" w:type="dxa"/>
          </w:tcPr>
          <w:p w:rsidR="00C60183" w:rsidRPr="005D4DAC" w:rsidRDefault="009970A0" w:rsidP="00C601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αίθουσες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 μήνες (6 x</w:t>
            </w:r>
            <w:r w:rsidR="00C60183" w:rsidRPr="005D4DAC">
              <w:rPr>
                <w:rFonts w:ascii="Times New Roman" w:hAnsi="Times New Roman"/>
                <w:sz w:val="24"/>
                <w:szCs w:val="24"/>
              </w:rPr>
              <w:t>10)</w:t>
            </w:r>
          </w:p>
        </w:tc>
        <w:tc>
          <w:tcPr>
            <w:tcW w:w="1857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60 μόρια</w:t>
            </w:r>
          </w:p>
        </w:tc>
        <w:tc>
          <w:tcPr>
            <w:tcW w:w="1858" w:type="dxa"/>
          </w:tcPr>
          <w:p w:rsidR="00C60183" w:rsidRPr="005D4DAC" w:rsidRDefault="00C60183" w:rsidP="009970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 xml:space="preserve">(10 </w:t>
            </w:r>
            <w:r w:rsidR="009970A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5D4DAC">
              <w:rPr>
                <w:rFonts w:ascii="Times New Roman" w:hAnsi="Times New Roman"/>
                <w:sz w:val="24"/>
                <w:szCs w:val="24"/>
              </w:rPr>
              <w:t>17) 170 μόρια</w:t>
            </w:r>
          </w:p>
        </w:tc>
        <w:tc>
          <w:tcPr>
            <w:tcW w:w="1858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230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0183" w:rsidRPr="005D4DAC" w:rsidTr="00C60183">
        <w:tc>
          <w:tcPr>
            <w:tcW w:w="1857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2015-2016</w:t>
            </w:r>
          </w:p>
        </w:tc>
        <w:tc>
          <w:tcPr>
            <w:tcW w:w="1857" w:type="dxa"/>
          </w:tcPr>
          <w:p w:rsidR="00C60183" w:rsidRPr="005D4DAC" w:rsidRDefault="009970A0" w:rsidP="00C601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αίθουσες x 6 μήνες (4 x</w:t>
            </w:r>
            <w:r w:rsidR="00C60183" w:rsidRPr="005D4DAC">
              <w:rPr>
                <w:rFonts w:ascii="Times New Roman" w:hAnsi="Times New Roman"/>
                <w:sz w:val="24"/>
                <w:szCs w:val="24"/>
              </w:rPr>
              <w:t xml:space="preserve"> 6)</w:t>
            </w:r>
          </w:p>
        </w:tc>
        <w:tc>
          <w:tcPr>
            <w:tcW w:w="1857" w:type="dxa"/>
          </w:tcPr>
          <w:p w:rsidR="00C60183" w:rsidRPr="005D4DAC" w:rsidRDefault="00C60183" w:rsidP="009970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 xml:space="preserve">24 μόρια </w:t>
            </w:r>
          </w:p>
        </w:tc>
        <w:tc>
          <w:tcPr>
            <w:tcW w:w="1858" w:type="dxa"/>
          </w:tcPr>
          <w:p w:rsidR="00C60183" w:rsidRPr="005D4DAC" w:rsidRDefault="009970A0" w:rsidP="009970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(</w:t>
            </w:r>
            <w:r w:rsidR="00C60183" w:rsidRPr="005D4DA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x</w:t>
            </w:r>
            <w:r w:rsidR="00C60183" w:rsidRPr="005D4DAC">
              <w:rPr>
                <w:rFonts w:ascii="Times New Roman" w:hAnsi="Times New Roman"/>
                <w:sz w:val="24"/>
                <w:szCs w:val="24"/>
              </w:rPr>
              <w:t>17) 102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0183" w:rsidRPr="005D4DAC">
              <w:rPr>
                <w:rFonts w:ascii="Times New Roman" w:hAnsi="Times New Roman"/>
                <w:sz w:val="24"/>
                <w:szCs w:val="24"/>
              </w:rPr>
              <w:t>μορια</w:t>
            </w:r>
            <w:proofErr w:type="spellEnd"/>
          </w:p>
        </w:tc>
        <w:tc>
          <w:tcPr>
            <w:tcW w:w="1858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126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0183" w:rsidRPr="005D4DAC" w:rsidTr="00C60183">
        <w:tc>
          <w:tcPr>
            <w:tcW w:w="1857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2016-2017</w:t>
            </w:r>
          </w:p>
        </w:tc>
        <w:tc>
          <w:tcPr>
            <w:tcW w:w="1857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18 αίθουσες χ 10 μήνες (</w:t>
            </w:r>
            <w:r w:rsidRPr="009970A0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970A0">
              <w:rPr>
                <w:rFonts w:ascii="Times New Roman" w:hAnsi="Times New Roman"/>
                <w:sz w:val="24"/>
                <w:szCs w:val="24"/>
              </w:rPr>
              <w:t>x</w:t>
            </w:r>
            <w:r w:rsidRPr="005D4DAC">
              <w:rPr>
                <w:rFonts w:ascii="Times New Roman" w:hAnsi="Times New Roman"/>
                <w:sz w:val="24"/>
                <w:szCs w:val="24"/>
              </w:rPr>
              <w:t>10</w:t>
            </w: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857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170 μόρια</w:t>
            </w:r>
          </w:p>
        </w:tc>
        <w:tc>
          <w:tcPr>
            <w:tcW w:w="1858" w:type="dxa"/>
          </w:tcPr>
          <w:p w:rsidR="00C60183" w:rsidRPr="005D4DAC" w:rsidRDefault="00C60183" w:rsidP="009970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 xml:space="preserve">(10 </w:t>
            </w:r>
            <w:r w:rsidR="009970A0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5D4DAC">
              <w:rPr>
                <w:rFonts w:ascii="Times New Roman" w:hAnsi="Times New Roman"/>
                <w:sz w:val="24"/>
                <w:szCs w:val="24"/>
              </w:rPr>
              <w:t>17) 170 μόρια</w:t>
            </w:r>
          </w:p>
        </w:tc>
        <w:tc>
          <w:tcPr>
            <w:tcW w:w="1858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340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0183" w:rsidRPr="005D4DAC" w:rsidTr="00096B14">
        <w:tc>
          <w:tcPr>
            <w:tcW w:w="7429" w:type="dxa"/>
            <w:gridSpan w:val="4"/>
          </w:tcPr>
          <w:p w:rsidR="00C60183" w:rsidRPr="005D4DAC" w:rsidRDefault="00C60183" w:rsidP="00C60183">
            <w:pPr>
              <w:ind w:firstLine="7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ΓΕΝΙΚΟ ΣΥΝΟΛΟ: </w:t>
            </w:r>
          </w:p>
          <w:p w:rsidR="00C60183" w:rsidRPr="005D4DAC" w:rsidRDefault="00C60183" w:rsidP="00C6018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C60183" w:rsidRPr="005D4DAC" w:rsidRDefault="00C60183" w:rsidP="00C601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DAC">
              <w:rPr>
                <w:rFonts w:ascii="Times New Roman" w:hAnsi="Times New Roman"/>
                <w:sz w:val="24"/>
                <w:szCs w:val="24"/>
              </w:rPr>
              <w:t>696</w:t>
            </w:r>
          </w:p>
        </w:tc>
      </w:tr>
    </w:tbl>
    <w:p w:rsidR="00C60183" w:rsidRPr="005D4DAC" w:rsidRDefault="00C60183" w:rsidP="00C60183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5B65DF" w:rsidRPr="005B65DF" w:rsidRDefault="005B65DF" w:rsidP="001A470A">
      <w:pPr>
        <w:ind w:firstLine="708"/>
        <w:rPr>
          <w:rFonts w:ascii="Times New Roman" w:hAnsi="Times New Roman"/>
          <w:b/>
          <w:sz w:val="24"/>
          <w:szCs w:val="24"/>
        </w:rPr>
      </w:pPr>
      <w:r w:rsidRPr="005B65DF">
        <w:rPr>
          <w:rFonts w:ascii="Times New Roman" w:hAnsi="Times New Roman"/>
          <w:b/>
          <w:sz w:val="24"/>
          <w:szCs w:val="24"/>
        </w:rPr>
        <w:lastRenderedPageBreak/>
        <w:t>Όσες έχουν ήδη καταθέσει  αίτ</w:t>
      </w:r>
      <w:r w:rsidR="00AB3104">
        <w:rPr>
          <w:rFonts w:ascii="Times New Roman" w:hAnsi="Times New Roman"/>
          <w:b/>
          <w:sz w:val="24"/>
          <w:szCs w:val="24"/>
        </w:rPr>
        <w:t xml:space="preserve">ηση παρακαλούνται να </w:t>
      </w:r>
      <w:proofErr w:type="spellStart"/>
      <w:r w:rsidR="00AB3104">
        <w:rPr>
          <w:rFonts w:ascii="Times New Roman" w:hAnsi="Times New Roman"/>
          <w:b/>
          <w:sz w:val="24"/>
          <w:szCs w:val="24"/>
        </w:rPr>
        <w:t>ξαναυποβ</w:t>
      </w:r>
      <w:bookmarkStart w:id="0" w:name="_GoBack"/>
      <w:bookmarkEnd w:id="0"/>
      <w:r w:rsidR="00AB3104">
        <w:rPr>
          <w:rFonts w:ascii="Times New Roman" w:hAnsi="Times New Roman"/>
          <w:b/>
          <w:sz w:val="24"/>
          <w:szCs w:val="24"/>
        </w:rPr>
        <w:t>άλ</w:t>
      </w:r>
      <w:r w:rsidRPr="005B65DF">
        <w:rPr>
          <w:rFonts w:ascii="Times New Roman" w:hAnsi="Times New Roman"/>
          <w:b/>
          <w:sz w:val="24"/>
          <w:szCs w:val="24"/>
        </w:rPr>
        <w:t>ουν</w:t>
      </w:r>
      <w:proofErr w:type="spellEnd"/>
      <w:r w:rsidRPr="005B65DF">
        <w:rPr>
          <w:rFonts w:ascii="Times New Roman" w:hAnsi="Times New Roman"/>
          <w:b/>
          <w:sz w:val="24"/>
          <w:szCs w:val="24"/>
        </w:rPr>
        <w:t xml:space="preserve"> σύμφωνα με το νέο έντυπο «ΑΙΤΗΣΗ – ΥΠΕΥΘΥΝΗ ΔΗΛΩΣΗ» και τις </w:t>
      </w:r>
      <w:proofErr w:type="spellStart"/>
      <w:r w:rsidRPr="005B65DF">
        <w:rPr>
          <w:rFonts w:ascii="Times New Roman" w:hAnsi="Times New Roman"/>
          <w:b/>
          <w:sz w:val="24"/>
          <w:szCs w:val="24"/>
        </w:rPr>
        <w:t>νεες</w:t>
      </w:r>
      <w:proofErr w:type="spellEnd"/>
      <w:r w:rsidRPr="005B65DF">
        <w:rPr>
          <w:rFonts w:ascii="Times New Roman" w:hAnsi="Times New Roman"/>
          <w:b/>
          <w:sz w:val="24"/>
          <w:szCs w:val="24"/>
        </w:rPr>
        <w:t xml:space="preserve"> οδηγίες συμπλήρ</w:t>
      </w:r>
      <w:r w:rsidRPr="005B65DF">
        <w:rPr>
          <w:rFonts w:ascii="Times New Roman" w:hAnsi="Times New Roman"/>
          <w:b/>
          <w:sz w:val="24"/>
          <w:szCs w:val="24"/>
        </w:rPr>
        <w:t>ω</w:t>
      </w:r>
      <w:r w:rsidRPr="005B65DF">
        <w:rPr>
          <w:rFonts w:ascii="Times New Roman" w:hAnsi="Times New Roman"/>
          <w:b/>
          <w:sz w:val="24"/>
          <w:szCs w:val="24"/>
        </w:rPr>
        <w:t>σής του.</w:t>
      </w:r>
    </w:p>
    <w:p w:rsidR="00F93497" w:rsidRDefault="00F93497" w:rsidP="001A470A">
      <w:pPr>
        <w:ind w:firstLine="708"/>
        <w:rPr>
          <w:rFonts w:ascii="Times New Roman" w:hAnsi="Times New Roman"/>
          <w:b/>
          <w:sz w:val="24"/>
          <w:szCs w:val="24"/>
        </w:rPr>
      </w:pPr>
      <w:r w:rsidRPr="005D4DAC">
        <w:rPr>
          <w:rFonts w:ascii="Times New Roman" w:hAnsi="Times New Roman"/>
          <w:b/>
          <w:sz w:val="24"/>
          <w:szCs w:val="24"/>
        </w:rPr>
        <w:t>Κατόπιν τούτων η προθεσμία υποβολής των αιτήσεων παρατείνεται έως και την Δευτέρα 31/8/2020 και ώρα 23:59.</w:t>
      </w:r>
    </w:p>
    <w:p w:rsidR="0000018D" w:rsidRPr="005D4DAC" w:rsidRDefault="0000018D" w:rsidP="001A470A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Κατά τα λοιπά ισχύει η ανωτέρω ανακοίνωσή μας υπ’ αριθ. 16495-21/8/2020  </w:t>
      </w:r>
    </w:p>
    <w:p w:rsidR="00C6044F" w:rsidRPr="00C6044F" w:rsidRDefault="00C6044F" w:rsidP="00C60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C6044F">
        <w:rPr>
          <w:rFonts w:ascii="Times New Roman" w:hAnsi="Times New Roman"/>
          <w:b/>
          <w:sz w:val="24"/>
          <w:szCs w:val="24"/>
          <w:u w:val="single"/>
        </w:rPr>
        <w:t>ΑΝΑΠΟΣΠΑΣΤΟ ΤΜΗΜΑ</w:t>
      </w:r>
      <w:r w:rsidRPr="00C6044F">
        <w:rPr>
          <w:rFonts w:ascii="Times New Roman" w:hAnsi="Times New Roman"/>
          <w:b/>
          <w:sz w:val="24"/>
          <w:szCs w:val="24"/>
        </w:rPr>
        <w:t xml:space="preserve"> της παρούσας ανακοίνωσης αποτελούν:</w:t>
      </w:r>
    </w:p>
    <w:p w:rsidR="00C6044F" w:rsidRPr="00C6044F" w:rsidRDefault="00C6044F" w:rsidP="00C60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C6044F">
        <w:rPr>
          <w:rFonts w:ascii="Times New Roman" w:hAnsi="Times New Roman"/>
          <w:b/>
          <w:sz w:val="24"/>
          <w:szCs w:val="24"/>
        </w:rPr>
        <w:t xml:space="preserve">α. </w:t>
      </w:r>
      <w:r w:rsidRPr="00C6044F">
        <w:rPr>
          <w:rFonts w:ascii="Times New Roman" w:hAnsi="Times New Roman"/>
          <w:sz w:val="24"/>
          <w:szCs w:val="24"/>
        </w:rPr>
        <w:t xml:space="preserve">Το </w:t>
      </w:r>
      <w:r>
        <w:rPr>
          <w:rFonts w:ascii="Times New Roman" w:hAnsi="Times New Roman"/>
          <w:sz w:val="24"/>
          <w:szCs w:val="24"/>
        </w:rPr>
        <w:t xml:space="preserve">νέο </w:t>
      </w:r>
      <w:r w:rsidRPr="00C6044F">
        <w:rPr>
          <w:rFonts w:ascii="Times New Roman" w:hAnsi="Times New Roman"/>
          <w:sz w:val="24"/>
          <w:szCs w:val="24"/>
        </w:rPr>
        <w:t xml:space="preserve">έντυπο </w:t>
      </w:r>
      <w:r w:rsidRPr="00C6044F">
        <w:rPr>
          <w:rFonts w:ascii="Times New Roman" w:hAnsi="Times New Roman"/>
          <w:b/>
          <w:sz w:val="24"/>
          <w:szCs w:val="24"/>
        </w:rPr>
        <w:t>«ΑΙΤΗΣΗ – ΥΠΕΥΘΥΝΗ ΔΗΛΩΣΗ»</w:t>
      </w:r>
      <w:r w:rsidRPr="00C6044F">
        <w:rPr>
          <w:rFonts w:ascii="Times New Roman" w:hAnsi="Times New Roman"/>
          <w:sz w:val="24"/>
          <w:szCs w:val="24"/>
        </w:rPr>
        <w:t xml:space="preserve"> που συμπληρώνουν και υποβά</w:t>
      </w:r>
      <w:r w:rsidRPr="00C6044F">
        <w:rPr>
          <w:rFonts w:ascii="Times New Roman" w:hAnsi="Times New Roman"/>
          <w:sz w:val="24"/>
          <w:szCs w:val="24"/>
        </w:rPr>
        <w:t>λ</w:t>
      </w:r>
      <w:r w:rsidRPr="00C6044F">
        <w:rPr>
          <w:rFonts w:ascii="Times New Roman" w:hAnsi="Times New Roman"/>
          <w:sz w:val="24"/>
          <w:szCs w:val="24"/>
        </w:rPr>
        <w:t>λουν ηλεκτρονικά οι υποψήφιοι</w:t>
      </w:r>
      <w:r w:rsidRPr="00C6044F">
        <w:rPr>
          <w:rFonts w:ascii="Times New Roman" w:hAnsi="Times New Roman"/>
          <w:b/>
          <w:sz w:val="24"/>
          <w:szCs w:val="24"/>
        </w:rPr>
        <w:t xml:space="preserve"> και</w:t>
      </w:r>
    </w:p>
    <w:p w:rsidR="00C6044F" w:rsidRPr="00C6044F" w:rsidRDefault="00C6044F" w:rsidP="00C60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C6044F">
        <w:rPr>
          <w:rFonts w:ascii="Times New Roman" w:hAnsi="Times New Roman"/>
          <w:b/>
          <w:sz w:val="24"/>
          <w:szCs w:val="24"/>
        </w:rPr>
        <w:t xml:space="preserve"> β. </w:t>
      </w:r>
      <w:r w:rsidRPr="00C6044F">
        <w:rPr>
          <w:rFonts w:ascii="Times New Roman" w:hAnsi="Times New Roman"/>
          <w:sz w:val="24"/>
          <w:szCs w:val="24"/>
        </w:rPr>
        <w:t>το</w:t>
      </w:r>
      <w:r w:rsidRPr="00C6044F">
        <w:rPr>
          <w:rFonts w:ascii="Times New Roman" w:hAnsi="Times New Roman"/>
          <w:b/>
          <w:sz w:val="24"/>
          <w:szCs w:val="24"/>
        </w:rPr>
        <w:t xml:space="preserve"> </w:t>
      </w:r>
      <w:r w:rsidRPr="00C6044F">
        <w:rPr>
          <w:rFonts w:ascii="Times New Roman" w:hAnsi="Times New Roman"/>
          <w:b/>
          <w:iCs/>
          <w:sz w:val="24"/>
          <w:szCs w:val="24"/>
        </w:rPr>
        <w:t>«ΠΑΡΑΡΤΗΜΑ για την πρόσληψη καθαριστών – καθαριστριών στις σχολικές μονάδες των Δήμων</w:t>
      </w:r>
      <w:r w:rsidRPr="00C6044F">
        <w:rPr>
          <w:rFonts w:ascii="Times New Roman" w:hAnsi="Times New Roman"/>
          <w:b/>
          <w:sz w:val="24"/>
          <w:szCs w:val="24"/>
        </w:rPr>
        <w:t xml:space="preserve">», </w:t>
      </w:r>
      <w:r w:rsidRPr="00C6044F">
        <w:rPr>
          <w:rFonts w:ascii="Times New Roman" w:hAnsi="Times New Roman"/>
          <w:sz w:val="24"/>
          <w:szCs w:val="24"/>
        </w:rPr>
        <w:t xml:space="preserve">το οποίο περιλαμβάνει: </w:t>
      </w:r>
      <w:proofErr w:type="spellStart"/>
      <w:r w:rsidRPr="00C6044F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C6044F">
        <w:rPr>
          <w:rFonts w:ascii="Times New Roman" w:hAnsi="Times New Roman"/>
          <w:sz w:val="24"/>
          <w:szCs w:val="24"/>
        </w:rPr>
        <w:t xml:space="preserve">) οδηγίες για τη συμπλήρωση της αίτησης – υπεύθυνης δήλωσης με πρωτόκολλο </w:t>
      </w:r>
      <w:r w:rsidRPr="00C6044F">
        <w:rPr>
          <w:rFonts w:ascii="Times New Roman" w:hAnsi="Times New Roman"/>
          <w:smallCaps/>
          <w:sz w:val="24"/>
          <w:szCs w:val="24"/>
        </w:rPr>
        <w:t>ΑΝΑΚΟΙΝΩΣΗΣ  16</w:t>
      </w:r>
      <w:r>
        <w:rPr>
          <w:rFonts w:ascii="Times New Roman" w:hAnsi="Times New Roman"/>
          <w:smallCaps/>
          <w:sz w:val="24"/>
          <w:szCs w:val="24"/>
        </w:rPr>
        <w:t>792</w:t>
      </w:r>
      <w:r w:rsidRPr="00C6044F">
        <w:rPr>
          <w:rFonts w:ascii="Times New Roman" w:hAnsi="Times New Roman"/>
          <w:smallCaps/>
          <w:sz w:val="24"/>
          <w:szCs w:val="24"/>
        </w:rPr>
        <w:t>-2</w:t>
      </w:r>
      <w:r>
        <w:rPr>
          <w:rFonts w:ascii="Times New Roman" w:hAnsi="Times New Roman"/>
          <w:smallCaps/>
          <w:sz w:val="24"/>
          <w:szCs w:val="24"/>
        </w:rPr>
        <w:t>5</w:t>
      </w:r>
      <w:r w:rsidRPr="00C6044F">
        <w:rPr>
          <w:rFonts w:ascii="Times New Roman" w:hAnsi="Times New Roman"/>
          <w:smallCaps/>
          <w:sz w:val="24"/>
          <w:szCs w:val="24"/>
        </w:rPr>
        <w:t>/8/2020</w:t>
      </w:r>
      <w:r w:rsidRPr="00C6044F">
        <w:rPr>
          <w:rFonts w:ascii="Times New Roman" w:hAnsi="Times New Roman"/>
          <w:sz w:val="24"/>
          <w:szCs w:val="24"/>
        </w:rPr>
        <w:t>, σε συνδυασμό με επισημάνσεις σχετικά με τα προσόντα και τα βαθμολογούμενα κριτήρια κατάταξης των υπ</w:t>
      </w:r>
      <w:r w:rsidRPr="00C6044F">
        <w:rPr>
          <w:rFonts w:ascii="Times New Roman" w:hAnsi="Times New Roman"/>
          <w:sz w:val="24"/>
          <w:szCs w:val="24"/>
        </w:rPr>
        <w:t>ο</w:t>
      </w:r>
      <w:r w:rsidRPr="00C6044F">
        <w:rPr>
          <w:rFonts w:ascii="Times New Roman" w:hAnsi="Times New Roman"/>
          <w:sz w:val="24"/>
          <w:szCs w:val="24"/>
        </w:rPr>
        <w:t xml:space="preserve">ψηφίων και </w:t>
      </w:r>
      <w:r w:rsidRPr="00C6044F">
        <w:rPr>
          <w:rFonts w:ascii="Times New Roman" w:hAnsi="Times New Roman"/>
          <w:sz w:val="24"/>
          <w:szCs w:val="24"/>
          <w:lang w:val="en-US"/>
        </w:rPr>
        <w:t>ii</w:t>
      </w:r>
      <w:r w:rsidRPr="00C6044F">
        <w:rPr>
          <w:rFonts w:ascii="Times New Roman" w:hAnsi="Times New Roman"/>
          <w:sz w:val="24"/>
          <w:szCs w:val="24"/>
        </w:rPr>
        <w:t>) τα δικαιολογητικά που απαιτούνται για την έγκυρη συμμετοχή τους στη διαδ</w:t>
      </w:r>
      <w:r w:rsidRPr="00C6044F">
        <w:rPr>
          <w:rFonts w:ascii="Times New Roman" w:hAnsi="Times New Roman"/>
          <w:sz w:val="24"/>
          <w:szCs w:val="24"/>
        </w:rPr>
        <w:t>ι</w:t>
      </w:r>
      <w:r w:rsidRPr="00C6044F">
        <w:rPr>
          <w:rFonts w:ascii="Times New Roman" w:hAnsi="Times New Roman"/>
          <w:sz w:val="24"/>
          <w:szCs w:val="24"/>
        </w:rPr>
        <w:t>κασία επιλογής.</w:t>
      </w:r>
      <w:r w:rsidRPr="00C6044F">
        <w:rPr>
          <w:rFonts w:ascii="Times New Roman" w:hAnsi="Times New Roman"/>
          <w:b/>
          <w:sz w:val="24"/>
          <w:szCs w:val="24"/>
        </w:rPr>
        <w:t xml:space="preserve"> </w:t>
      </w:r>
    </w:p>
    <w:p w:rsidR="00F93497" w:rsidRPr="005D4DAC" w:rsidRDefault="00F93497" w:rsidP="00C6044F">
      <w:pPr>
        <w:rPr>
          <w:rFonts w:ascii="Times New Roman" w:hAnsi="Times New Roman"/>
          <w:sz w:val="24"/>
          <w:szCs w:val="24"/>
        </w:rPr>
      </w:pPr>
    </w:p>
    <w:p w:rsidR="00F93497" w:rsidRPr="005D4DAC" w:rsidRDefault="00F93497" w:rsidP="001A470A">
      <w:pPr>
        <w:ind w:firstLine="708"/>
        <w:rPr>
          <w:rFonts w:ascii="Times New Roman" w:hAnsi="Times New Roman"/>
          <w:sz w:val="24"/>
          <w:szCs w:val="24"/>
        </w:rPr>
      </w:pPr>
    </w:p>
    <w:p w:rsidR="005D4DAC" w:rsidRPr="005D4DAC" w:rsidRDefault="005D4DAC" w:rsidP="005D4DAC">
      <w:pPr>
        <w:spacing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5D4DA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- Ο -</w:t>
      </w:r>
    </w:p>
    <w:p w:rsidR="005D4DAC" w:rsidRPr="005D4DAC" w:rsidRDefault="005D4DAC" w:rsidP="005D4DAC">
      <w:pPr>
        <w:spacing w:line="288" w:lineRule="auto"/>
        <w:rPr>
          <w:rFonts w:ascii="Times New Roman" w:hAnsi="Times New Roman"/>
          <w:b/>
          <w:sz w:val="24"/>
          <w:szCs w:val="24"/>
        </w:rPr>
      </w:pPr>
      <w:r w:rsidRPr="005D4DA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Αντιδήμαρχος Διοικητικών                                                                                                   </w:t>
      </w:r>
    </w:p>
    <w:p w:rsidR="005D4DAC" w:rsidRPr="005D4DAC" w:rsidRDefault="005D4DAC" w:rsidP="005D4DAC">
      <w:pPr>
        <w:rPr>
          <w:rFonts w:ascii="Times New Roman" w:hAnsi="Times New Roman"/>
          <w:b/>
          <w:sz w:val="24"/>
          <w:szCs w:val="24"/>
        </w:rPr>
      </w:pPr>
      <w:r w:rsidRPr="005D4DA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&amp; Οικονομικών Υπηρεσιών  </w:t>
      </w:r>
    </w:p>
    <w:p w:rsidR="005D4DAC" w:rsidRPr="005D4DAC" w:rsidRDefault="005D4DAC" w:rsidP="005D4DAC">
      <w:pPr>
        <w:rPr>
          <w:rFonts w:ascii="Times New Roman" w:hAnsi="Times New Roman"/>
          <w:b/>
          <w:sz w:val="24"/>
          <w:szCs w:val="24"/>
        </w:rPr>
      </w:pPr>
      <w:r w:rsidRPr="005D4DA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</w:t>
      </w:r>
    </w:p>
    <w:p w:rsidR="005D4DAC" w:rsidRPr="005D4DAC" w:rsidRDefault="005D4DAC" w:rsidP="005D4DAC">
      <w:pPr>
        <w:rPr>
          <w:rFonts w:ascii="Times New Roman" w:hAnsi="Times New Roman"/>
          <w:b/>
          <w:sz w:val="24"/>
          <w:szCs w:val="24"/>
        </w:rPr>
      </w:pPr>
    </w:p>
    <w:p w:rsidR="005D4DAC" w:rsidRPr="005D4DAC" w:rsidRDefault="005D4DAC" w:rsidP="005D4DAC">
      <w:pPr>
        <w:jc w:val="both"/>
        <w:rPr>
          <w:rFonts w:ascii="Times New Roman" w:hAnsi="Times New Roman"/>
          <w:b/>
          <w:sz w:val="24"/>
          <w:szCs w:val="24"/>
        </w:rPr>
      </w:pPr>
      <w:r w:rsidRPr="005D4DA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</w:t>
      </w:r>
    </w:p>
    <w:p w:rsidR="005D4DAC" w:rsidRPr="005D4DAC" w:rsidRDefault="005D4DAC" w:rsidP="005D4DAC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D4DA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  <w:r w:rsidR="009970A0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D4DAC">
        <w:rPr>
          <w:rFonts w:ascii="Times New Roman" w:hAnsi="Times New Roman"/>
          <w:b/>
          <w:sz w:val="24"/>
          <w:szCs w:val="24"/>
        </w:rPr>
        <w:t>Ηλίας Αλ. Τσέρος</w:t>
      </w:r>
    </w:p>
    <w:p w:rsidR="00F93497" w:rsidRPr="005D4DAC" w:rsidRDefault="00F93497" w:rsidP="001A470A">
      <w:pPr>
        <w:ind w:firstLine="708"/>
        <w:rPr>
          <w:rFonts w:ascii="Times New Roman" w:hAnsi="Times New Roman"/>
          <w:sz w:val="24"/>
          <w:szCs w:val="24"/>
        </w:rPr>
      </w:pPr>
    </w:p>
    <w:p w:rsidR="00F93497" w:rsidRPr="005D4DAC" w:rsidRDefault="00F93497" w:rsidP="001A470A">
      <w:pPr>
        <w:ind w:firstLine="708"/>
        <w:rPr>
          <w:rFonts w:ascii="Times New Roman" w:hAnsi="Times New Roman"/>
          <w:sz w:val="24"/>
          <w:szCs w:val="24"/>
        </w:rPr>
      </w:pPr>
    </w:p>
    <w:p w:rsidR="00F93497" w:rsidRPr="005D4DAC" w:rsidRDefault="00F93497" w:rsidP="001A470A">
      <w:pPr>
        <w:ind w:firstLine="708"/>
        <w:rPr>
          <w:rFonts w:ascii="Times New Roman" w:hAnsi="Times New Roman"/>
          <w:sz w:val="24"/>
          <w:szCs w:val="24"/>
        </w:rPr>
      </w:pPr>
      <w:r w:rsidRPr="005D4DAC">
        <w:rPr>
          <w:rFonts w:ascii="Times New Roman" w:hAnsi="Times New Roman"/>
          <w:sz w:val="24"/>
          <w:szCs w:val="24"/>
        </w:rPr>
        <w:t>.</w:t>
      </w:r>
    </w:p>
    <w:p w:rsidR="002D1778" w:rsidRPr="001D763B" w:rsidRDefault="002D1778" w:rsidP="002D1778">
      <w:pPr>
        <w:tabs>
          <w:tab w:val="left" w:pos="6795"/>
        </w:tabs>
        <w:rPr>
          <w:rFonts w:ascii="Times New Roman" w:hAnsi="Times New Roman"/>
          <w:szCs w:val="22"/>
        </w:rPr>
      </w:pPr>
      <w:r w:rsidRPr="001D763B">
        <w:rPr>
          <w:rFonts w:ascii="Times New Roman" w:hAnsi="Times New Roman"/>
          <w:szCs w:val="22"/>
        </w:rPr>
        <w:t xml:space="preserve">                                                                                         </w:t>
      </w:r>
    </w:p>
    <w:p w:rsidR="002D1778" w:rsidRPr="001D763B" w:rsidRDefault="002D1778" w:rsidP="002D1778">
      <w:pPr>
        <w:rPr>
          <w:rFonts w:ascii="Times New Roman" w:hAnsi="Times New Roman"/>
          <w:b/>
          <w:i/>
          <w:sz w:val="20"/>
          <w:u w:val="single"/>
        </w:rPr>
      </w:pPr>
    </w:p>
    <w:p w:rsidR="001176AB" w:rsidRPr="001D763B" w:rsidRDefault="002D1778" w:rsidP="002D1778">
      <w:pPr>
        <w:rPr>
          <w:rFonts w:ascii="Times New Roman" w:hAnsi="Times New Roman"/>
          <w:szCs w:val="22"/>
        </w:rPr>
      </w:pPr>
      <w:r w:rsidRPr="001D763B">
        <w:rPr>
          <w:rFonts w:ascii="Times New Roman" w:hAnsi="Times New Roman"/>
          <w:szCs w:val="22"/>
        </w:rPr>
        <w:t xml:space="preserve">                                                                                                 </w:t>
      </w:r>
      <w:r w:rsidR="001176AB" w:rsidRPr="001D763B">
        <w:rPr>
          <w:rFonts w:ascii="Times New Roman" w:hAnsi="Times New Roman"/>
          <w:sz w:val="24"/>
          <w:szCs w:val="24"/>
        </w:rPr>
        <w:t xml:space="preserve">                                   </w:t>
      </w:r>
    </w:p>
    <w:p w:rsidR="008459D9" w:rsidRPr="001D763B" w:rsidRDefault="00DB0618" w:rsidP="002D1778">
      <w:pPr>
        <w:tabs>
          <w:tab w:val="left" w:pos="300"/>
          <w:tab w:val="left" w:pos="1905"/>
        </w:tabs>
        <w:jc w:val="both"/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eastAsia="Arial" w:hAnsi="Times New Roman"/>
          <w:sz w:val="24"/>
          <w:szCs w:val="24"/>
        </w:rPr>
        <w:t xml:space="preserve"> </w:t>
      </w:r>
    </w:p>
    <w:p w:rsidR="00F17BFF" w:rsidRPr="001D763B" w:rsidRDefault="00F17BFF" w:rsidP="00F17BFF">
      <w:pPr>
        <w:ind w:left="420"/>
        <w:jc w:val="right"/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 xml:space="preserve">        </w:t>
      </w:r>
    </w:p>
    <w:p w:rsidR="00A97965" w:rsidRPr="001D763B" w:rsidRDefault="00F17BFF" w:rsidP="00F17BFF">
      <w:pPr>
        <w:ind w:left="420"/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</w:p>
    <w:p w:rsidR="00BA187E" w:rsidRPr="001D763B" w:rsidRDefault="00BA187E" w:rsidP="00110C8E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BE578E" w:rsidRPr="001D763B" w:rsidRDefault="00BE578E" w:rsidP="009679BD">
      <w:pPr>
        <w:jc w:val="both"/>
        <w:rPr>
          <w:rFonts w:ascii="Times New Roman" w:hAnsi="Times New Roman"/>
          <w:sz w:val="24"/>
          <w:szCs w:val="24"/>
        </w:rPr>
      </w:pPr>
    </w:p>
    <w:p w:rsidR="009679BD" w:rsidRPr="001D763B" w:rsidRDefault="009679BD" w:rsidP="009679BD">
      <w:pPr>
        <w:ind w:left="1065"/>
        <w:jc w:val="both"/>
        <w:rPr>
          <w:rFonts w:ascii="Times New Roman" w:hAnsi="Times New Roman"/>
          <w:sz w:val="24"/>
          <w:szCs w:val="24"/>
        </w:rPr>
      </w:pPr>
    </w:p>
    <w:p w:rsidR="00E4700E" w:rsidRPr="001D763B" w:rsidRDefault="00E4700E" w:rsidP="00E4700E">
      <w:pPr>
        <w:jc w:val="both"/>
        <w:rPr>
          <w:rFonts w:ascii="Times New Roman" w:hAnsi="Times New Roman"/>
          <w:sz w:val="24"/>
          <w:szCs w:val="24"/>
        </w:rPr>
      </w:pPr>
    </w:p>
    <w:p w:rsidR="00E4700E" w:rsidRPr="001D763B" w:rsidRDefault="00E4700E" w:rsidP="00E4700E">
      <w:pPr>
        <w:jc w:val="both"/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 xml:space="preserve">                </w:t>
      </w:r>
    </w:p>
    <w:p w:rsidR="00D72C8F" w:rsidRPr="001D763B" w:rsidRDefault="000179D7" w:rsidP="000179D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 xml:space="preserve"> </w:t>
      </w:r>
    </w:p>
    <w:p w:rsidR="00D72C8F" w:rsidRPr="001D763B" w:rsidRDefault="00D72C8F">
      <w:pPr>
        <w:jc w:val="both"/>
        <w:rPr>
          <w:rFonts w:ascii="Times New Roman" w:hAnsi="Times New Roman"/>
          <w:sz w:val="24"/>
          <w:szCs w:val="24"/>
        </w:rPr>
      </w:pPr>
    </w:p>
    <w:p w:rsidR="00D72C8F" w:rsidRPr="001D763B" w:rsidRDefault="00D72C8F">
      <w:pPr>
        <w:jc w:val="both"/>
        <w:rPr>
          <w:rFonts w:ascii="Times New Roman" w:hAnsi="Times New Roman"/>
          <w:sz w:val="24"/>
          <w:szCs w:val="24"/>
        </w:rPr>
      </w:pPr>
    </w:p>
    <w:p w:rsidR="00D72C8F" w:rsidRPr="001D763B" w:rsidRDefault="00D72C8F">
      <w:pPr>
        <w:jc w:val="both"/>
        <w:rPr>
          <w:rFonts w:ascii="Times New Roman" w:hAnsi="Times New Roman"/>
          <w:sz w:val="24"/>
          <w:szCs w:val="24"/>
        </w:rPr>
      </w:pPr>
    </w:p>
    <w:p w:rsidR="00D72C8F" w:rsidRPr="001D763B" w:rsidRDefault="00D72C8F">
      <w:pPr>
        <w:jc w:val="both"/>
        <w:rPr>
          <w:rFonts w:ascii="Times New Roman" w:hAnsi="Times New Roman"/>
          <w:sz w:val="24"/>
          <w:szCs w:val="24"/>
        </w:rPr>
      </w:pPr>
    </w:p>
    <w:p w:rsidR="00D72C8F" w:rsidRPr="001D763B" w:rsidRDefault="00D72C8F">
      <w:pPr>
        <w:jc w:val="both"/>
        <w:rPr>
          <w:rFonts w:ascii="Times New Roman" w:hAnsi="Times New Roman"/>
          <w:sz w:val="24"/>
          <w:szCs w:val="24"/>
        </w:rPr>
      </w:pPr>
    </w:p>
    <w:p w:rsidR="00D72C8F" w:rsidRPr="001D763B" w:rsidRDefault="00D72C8F">
      <w:pPr>
        <w:jc w:val="both"/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 xml:space="preserve">             </w:t>
      </w:r>
    </w:p>
    <w:p w:rsidR="00D72C8F" w:rsidRPr="001D763B" w:rsidRDefault="00D72C8F">
      <w:pPr>
        <w:jc w:val="both"/>
        <w:rPr>
          <w:rFonts w:ascii="Times New Roman" w:hAnsi="Times New Roman"/>
          <w:sz w:val="24"/>
          <w:szCs w:val="24"/>
        </w:rPr>
      </w:pPr>
      <w:r w:rsidRPr="001D763B">
        <w:rPr>
          <w:rFonts w:ascii="Times New Roman" w:hAnsi="Times New Roman"/>
          <w:sz w:val="24"/>
          <w:szCs w:val="24"/>
        </w:rPr>
        <w:tab/>
      </w:r>
    </w:p>
    <w:p w:rsidR="00D72C8F" w:rsidRPr="001D763B" w:rsidRDefault="00D72C8F">
      <w:pPr>
        <w:jc w:val="both"/>
        <w:rPr>
          <w:rFonts w:ascii="Times New Roman" w:hAnsi="Times New Roman"/>
          <w:sz w:val="24"/>
          <w:szCs w:val="24"/>
        </w:rPr>
      </w:pPr>
    </w:p>
    <w:p w:rsidR="00D72C8F" w:rsidRPr="001D763B" w:rsidRDefault="00D72C8F">
      <w:pPr>
        <w:jc w:val="both"/>
        <w:rPr>
          <w:rFonts w:ascii="Times New Roman" w:hAnsi="Times New Roman"/>
          <w:sz w:val="24"/>
          <w:szCs w:val="24"/>
        </w:rPr>
      </w:pPr>
    </w:p>
    <w:sectPr w:rsidR="00D72C8F" w:rsidRPr="001D763B" w:rsidSect="00DB0618">
      <w:pgSz w:w="11907" w:h="16840" w:code="9"/>
      <w:pgMar w:top="851" w:right="1418" w:bottom="709" w:left="1418" w:header="567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D3E" w:rsidRDefault="003A6D3E">
      <w:r>
        <w:separator/>
      </w:r>
    </w:p>
  </w:endnote>
  <w:endnote w:type="continuationSeparator" w:id="0">
    <w:p w:rsidR="003A6D3E" w:rsidRDefault="003A6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-Helvetica">
    <w:altName w:val="Times New Roman"/>
    <w:charset w:val="A1"/>
    <w:family w:val="roman"/>
    <w:pitch w:val="variable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D3E" w:rsidRDefault="003A6D3E">
      <w:r>
        <w:separator/>
      </w:r>
    </w:p>
  </w:footnote>
  <w:footnote w:type="continuationSeparator" w:id="0">
    <w:p w:rsidR="003A6D3E" w:rsidRDefault="003A6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73463E"/>
    <w:multiLevelType w:val="hybridMultilevel"/>
    <w:tmpl w:val="F564A754"/>
    <w:lvl w:ilvl="0" w:tplc="04080001">
      <w:start w:val="1"/>
      <w:numFmt w:val="bullet"/>
      <w:lvlText w:val=""/>
      <w:lvlJc w:val="left"/>
      <w:pPr>
        <w:tabs>
          <w:tab w:val="num" w:pos="1755"/>
        </w:tabs>
        <w:ind w:left="175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475"/>
        </w:tabs>
        <w:ind w:left="24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3195"/>
        </w:tabs>
        <w:ind w:left="31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915"/>
        </w:tabs>
        <w:ind w:left="39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635"/>
        </w:tabs>
        <w:ind w:left="46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355"/>
        </w:tabs>
        <w:ind w:left="53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6075"/>
        </w:tabs>
        <w:ind w:left="60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795"/>
        </w:tabs>
        <w:ind w:left="67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515"/>
        </w:tabs>
        <w:ind w:left="7515" w:hanging="360"/>
      </w:pPr>
      <w:rPr>
        <w:rFonts w:ascii="Wingdings" w:hAnsi="Wingdings" w:hint="default"/>
      </w:rPr>
    </w:lvl>
  </w:abstractNum>
  <w:abstractNum w:abstractNumId="2">
    <w:nsid w:val="057C0910"/>
    <w:multiLevelType w:val="hybridMultilevel"/>
    <w:tmpl w:val="029C7326"/>
    <w:lvl w:ilvl="0" w:tplc="0408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3">
    <w:nsid w:val="060D5BAF"/>
    <w:multiLevelType w:val="hybridMultilevel"/>
    <w:tmpl w:val="18A49E88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66F78DC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97045CB"/>
    <w:multiLevelType w:val="hybridMultilevel"/>
    <w:tmpl w:val="6276A680"/>
    <w:lvl w:ilvl="0" w:tplc="0408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6">
    <w:nsid w:val="09C8650D"/>
    <w:multiLevelType w:val="hybridMultilevel"/>
    <w:tmpl w:val="71BCA8DA"/>
    <w:lvl w:ilvl="0" w:tplc="0408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8000F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hint="default"/>
      </w:rPr>
    </w:lvl>
    <w:lvl w:ilvl="2" w:tplc="0408000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7">
    <w:nsid w:val="0AD8245A"/>
    <w:multiLevelType w:val="hybridMultilevel"/>
    <w:tmpl w:val="98A43538"/>
    <w:lvl w:ilvl="0" w:tplc="0408000F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8">
    <w:nsid w:val="0AF05838"/>
    <w:multiLevelType w:val="hybridMultilevel"/>
    <w:tmpl w:val="6F94112E"/>
    <w:lvl w:ilvl="0" w:tplc="4AAC096A">
      <w:start w:val="2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>
    <w:nsid w:val="13BE164B"/>
    <w:multiLevelType w:val="hybridMultilevel"/>
    <w:tmpl w:val="D79AAADA"/>
    <w:lvl w:ilvl="0" w:tplc="0408000F">
      <w:start w:val="1"/>
      <w:numFmt w:val="decimal"/>
      <w:lvlText w:val="%1."/>
      <w:lvlJc w:val="left"/>
      <w:pPr>
        <w:ind w:left="1428" w:hanging="360"/>
      </w:pPr>
    </w:lvl>
    <w:lvl w:ilvl="1" w:tplc="04080019" w:tentative="1">
      <w:start w:val="1"/>
      <w:numFmt w:val="lowerLetter"/>
      <w:lvlText w:val="%2."/>
      <w:lvlJc w:val="left"/>
      <w:pPr>
        <w:ind w:left="2148" w:hanging="360"/>
      </w:pPr>
    </w:lvl>
    <w:lvl w:ilvl="2" w:tplc="0408001B" w:tentative="1">
      <w:start w:val="1"/>
      <w:numFmt w:val="lowerRoman"/>
      <w:lvlText w:val="%3."/>
      <w:lvlJc w:val="right"/>
      <w:pPr>
        <w:ind w:left="2868" w:hanging="180"/>
      </w:pPr>
    </w:lvl>
    <w:lvl w:ilvl="3" w:tplc="0408000F" w:tentative="1">
      <w:start w:val="1"/>
      <w:numFmt w:val="decimal"/>
      <w:lvlText w:val="%4."/>
      <w:lvlJc w:val="left"/>
      <w:pPr>
        <w:ind w:left="3588" w:hanging="360"/>
      </w:pPr>
    </w:lvl>
    <w:lvl w:ilvl="4" w:tplc="04080019" w:tentative="1">
      <w:start w:val="1"/>
      <w:numFmt w:val="lowerLetter"/>
      <w:lvlText w:val="%5."/>
      <w:lvlJc w:val="left"/>
      <w:pPr>
        <w:ind w:left="4308" w:hanging="360"/>
      </w:pPr>
    </w:lvl>
    <w:lvl w:ilvl="5" w:tplc="0408001B" w:tentative="1">
      <w:start w:val="1"/>
      <w:numFmt w:val="lowerRoman"/>
      <w:lvlText w:val="%6."/>
      <w:lvlJc w:val="right"/>
      <w:pPr>
        <w:ind w:left="5028" w:hanging="180"/>
      </w:pPr>
    </w:lvl>
    <w:lvl w:ilvl="6" w:tplc="0408000F" w:tentative="1">
      <w:start w:val="1"/>
      <w:numFmt w:val="decimal"/>
      <w:lvlText w:val="%7."/>
      <w:lvlJc w:val="left"/>
      <w:pPr>
        <w:ind w:left="5748" w:hanging="360"/>
      </w:pPr>
    </w:lvl>
    <w:lvl w:ilvl="7" w:tplc="04080019" w:tentative="1">
      <w:start w:val="1"/>
      <w:numFmt w:val="lowerLetter"/>
      <w:lvlText w:val="%8."/>
      <w:lvlJc w:val="left"/>
      <w:pPr>
        <w:ind w:left="6468" w:hanging="360"/>
      </w:pPr>
    </w:lvl>
    <w:lvl w:ilvl="8" w:tplc="040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9EB6FE8"/>
    <w:multiLevelType w:val="hybridMultilevel"/>
    <w:tmpl w:val="7AA22D9A"/>
    <w:lvl w:ilvl="0" w:tplc="69148922">
      <w:start w:val="1"/>
      <w:numFmt w:val="decimal"/>
      <w:lvlText w:val="%1."/>
      <w:lvlJc w:val="left"/>
      <w:pPr>
        <w:ind w:left="7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053219"/>
    <w:multiLevelType w:val="hybridMultilevel"/>
    <w:tmpl w:val="271CB616"/>
    <w:lvl w:ilvl="0" w:tplc="04080001">
      <w:start w:val="1"/>
      <w:numFmt w:val="bullet"/>
      <w:lvlText w:val=""/>
      <w:lvlJc w:val="left"/>
      <w:pPr>
        <w:tabs>
          <w:tab w:val="num" w:pos="2250"/>
        </w:tabs>
        <w:ind w:left="225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970"/>
        </w:tabs>
        <w:ind w:left="297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4410"/>
        </w:tabs>
        <w:ind w:left="441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5130"/>
        </w:tabs>
        <w:ind w:left="513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7290"/>
        </w:tabs>
        <w:ind w:left="729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8010"/>
        </w:tabs>
        <w:ind w:left="8010" w:hanging="360"/>
      </w:pPr>
      <w:rPr>
        <w:rFonts w:ascii="Wingdings" w:hAnsi="Wingdings" w:hint="default"/>
      </w:rPr>
    </w:lvl>
  </w:abstractNum>
  <w:abstractNum w:abstractNumId="12">
    <w:nsid w:val="1CDB3FE4"/>
    <w:multiLevelType w:val="hybridMultilevel"/>
    <w:tmpl w:val="74B479BC"/>
    <w:lvl w:ilvl="0" w:tplc="0408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8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215C772A"/>
    <w:multiLevelType w:val="multilevel"/>
    <w:tmpl w:val="833C129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2E36158D"/>
    <w:multiLevelType w:val="hybridMultilevel"/>
    <w:tmpl w:val="F7BA2140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EDF6CEB"/>
    <w:multiLevelType w:val="hybridMultilevel"/>
    <w:tmpl w:val="82D6E530"/>
    <w:lvl w:ilvl="0" w:tplc="0408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16">
    <w:nsid w:val="31777114"/>
    <w:multiLevelType w:val="multilevel"/>
    <w:tmpl w:val="833C129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3424788F"/>
    <w:multiLevelType w:val="hybridMultilevel"/>
    <w:tmpl w:val="F83E0D2C"/>
    <w:lvl w:ilvl="0" w:tplc="0408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>
    <w:nsid w:val="3D1C1A21"/>
    <w:multiLevelType w:val="hybridMultilevel"/>
    <w:tmpl w:val="4FFAB034"/>
    <w:lvl w:ilvl="0" w:tplc="04080001">
      <w:start w:val="1"/>
      <w:numFmt w:val="bullet"/>
      <w:lvlText w:val=""/>
      <w:lvlJc w:val="left"/>
      <w:pPr>
        <w:tabs>
          <w:tab w:val="num" w:pos="5925"/>
        </w:tabs>
        <w:ind w:left="592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6645"/>
        </w:tabs>
        <w:ind w:left="664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7365"/>
        </w:tabs>
        <w:ind w:left="736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8085"/>
        </w:tabs>
        <w:ind w:left="808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8805"/>
        </w:tabs>
        <w:ind w:left="880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9525"/>
        </w:tabs>
        <w:ind w:left="952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10245"/>
        </w:tabs>
        <w:ind w:left="1024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10965"/>
        </w:tabs>
        <w:ind w:left="1096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11685"/>
        </w:tabs>
        <w:ind w:left="11685" w:hanging="360"/>
      </w:pPr>
      <w:rPr>
        <w:rFonts w:ascii="Wingdings" w:hAnsi="Wingdings" w:hint="default"/>
      </w:rPr>
    </w:lvl>
  </w:abstractNum>
  <w:abstractNum w:abstractNumId="19">
    <w:nsid w:val="3D2F0102"/>
    <w:multiLevelType w:val="multilevel"/>
    <w:tmpl w:val="CBE45DE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>
    <w:nsid w:val="42481394"/>
    <w:multiLevelType w:val="hybridMultilevel"/>
    <w:tmpl w:val="048EF5CA"/>
    <w:lvl w:ilvl="0" w:tplc="EFA04BB6">
      <w:start w:val="2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1">
    <w:nsid w:val="43D90E16"/>
    <w:multiLevelType w:val="hybridMultilevel"/>
    <w:tmpl w:val="0600721C"/>
    <w:lvl w:ilvl="0" w:tplc="0408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>
    <w:nsid w:val="49BB52CB"/>
    <w:multiLevelType w:val="hybridMultilevel"/>
    <w:tmpl w:val="E0385C62"/>
    <w:lvl w:ilvl="0" w:tplc="0408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3">
    <w:nsid w:val="4BE42D9E"/>
    <w:multiLevelType w:val="hybridMultilevel"/>
    <w:tmpl w:val="80E2028A"/>
    <w:lvl w:ilvl="0" w:tplc="0408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525F5A60"/>
    <w:multiLevelType w:val="multilevel"/>
    <w:tmpl w:val="23A0FBF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54260909"/>
    <w:multiLevelType w:val="hybridMultilevel"/>
    <w:tmpl w:val="B60809FA"/>
    <w:lvl w:ilvl="0" w:tplc="0408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557B0F50"/>
    <w:multiLevelType w:val="hybridMultilevel"/>
    <w:tmpl w:val="22403D7E"/>
    <w:lvl w:ilvl="0" w:tplc="0408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567D43EB"/>
    <w:multiLevelType w:val="hybridMultilevel"/>
    <w:tmpl w:val="BE44EF8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9E5471"/>
    <w:multiLevelType w:val="hybridMultilevel"/>
    <w:tmpl w:val="4FBC59C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BB6FB8"/>
    <w:multiLevelType w:val="hybridMultilevel"/>
    <w:tmpl w:val="6E14752E"/>
    <w:lvl w:ilvl="0" w:tplc="0408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0">
    <w:nsid w:val="5BFA5BE8"/>
    <w:multiLevelType w:val="multilevel"/>
    <w:tmpl w:val="09E04D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>
    <w:nsid w:val="5E676615"/>
    <w:multiLevelType w:val="hybridMultilevel"/>
    <w:tmpl w:val="F7DEBF26"/>
    <w:lvl w:ilvl="0" w:tplc="0408000F">
      <w:start w:val="1"/>
      <w:numFmt w:val="decimal"/>
      <w:lvlText w:val="%1."/>
      <w:lvlJc w:val="left"/>
      <w:pPr>
        <w:ind w:left="770" w:hanging="360"/>
      </w:pPr>
    </w:lvl>
    <w:lvl w:ilvl="1" w:tplc="04080019" w:tentative="1">
      <w:start w:val="1"/>
      <w:numFmt w:val="lowerLetter"/>
      <w:lvlText w:val="%2."/>
      <w:lvlJc w:val="left"/>
      <w:pPr>
        <w:ind w:left="1490" w:hanging="360"/>
      </w:pPr>
    </w:lvl>
    <w:lvl w:ilvl="2" w:tplc="0408001B" w:tentative="1">
      <w:start w:val="1"/>
      <w:numFmt w:val="lowerRoman"/>
      <w:lvlText w:val="%3."/>
      <w:lvlJc w:val="right"/>
      <w:pPr>
        <w:ind w:left="2210" w:hanging="180"/>
      </w:pPr>
    </w:lvl>
    <w:lvl w:ilvl="3" w:tplc="0408000F" w:tentative="1">
      <w:start w:val="1"/>
      <w:numFmt w:val="decimal"/>
      <w:lvlText w:val="%4."/>
      <w:lvlJc w:val="left"/>
      <w:pPr>
        <w:ind w:left="2930" w:hanging="360"/>
      </w:pPr>
    </w:lvl>
    <w:lvl w:ilvl="4" w:tplc="04080019" w:tentative="1">
      <w:start w:val="1"/>
      <w:numFmt w:val="lowerLetter"/>
      <w:lvlText w:val="%5."/>
      <w:lvlJc w:val="left"/>
      <w:pPr>
        <w:ind w:left="3650" w:hanging="360"/>
      </w:pPr>
    </w:lvl>
    <w:lvl w:ilvl="5" w:tplc="0408001B" w:tentative="1">
      <w:start w:val="1"/>
      <w:numFmt w:val="lowerRoman"/>
      <w:lvlText w:val="%6."/>
      <w:lvlJc w:val="right"/>
      <w:pPr>
        <w:ind w:left="4370" w:hanging="180"/>
      </w:pPr>
    </w:lvl>
    <w:lvl w:ilvl="6" w:tplc="0408000F" w:tentative="1">
      <w:start w:val="1"/>
      <w:numFmt w:val="decimal"/>
      <w:lvlText w:val="%7."/>
      <w:lvlJc w:val="left"/>
      <w:pPr>
        <w:ind w:left="5090" w:hanging="360"/>
      </w:pPr>
    </w:lvl>
    <w:lvl w:ilvl="7" w:tplc="04080019" w:tentative="1">
      <w:start w:val="1"/>
      <w:numFmt w:val="lowerLetter"/>
      <w:lvlText w:val="%8."/>
      <w:lvlJc w:val="left"/>
      <w:pPr>
        <w:ind w:left="5810" w:hanging="360"/>
      </w:pPr>
    </w:lvl>
    <w:lvl w:ilvl="8" w:tplc="0408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2">
    <w:nsid w:val="63521BAF"/>
    <w:multiLevelType w:val="multilevel"/>
    <w:tmpl w:val="0408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758556B"/>
    <w:multiLevelType w:val="hybridMultilevel"/>
    <w:tmpl w:val="75B8AAA8"/>
    <w:lvl w:ilvl="0" w:tplc="0408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>
    <w:nsid w:val="68BF281F"/>
    <w:multiLevelType w:val="hybridMultilevel"/>
    <w:tmpl w:val="69542C7C"/>
    <w:lvl w:ilvl="0" w:tplc="4F54DE22">
      <w:start w:val="1"/>
      <w:numFmt w:val="decimal"/>
      <w:lvlText w:val="%1."/>
      <w:lvlJc w:val="left"/>
      <w:pPr>
        <w:ind w:left="55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6240" w:hanging="360"/>
      </w:pPr>
    </w:lvl>
    <w:lvl w:ilvl="2" w:tplc="0408001B" w:tentative="1">
      <w:start w:val="1"/>
      <w:numFmt w:val="lowerRoman"/>
      <w:lvlText w:val="%3."/>
      <w:lvlJc w:val="right"/>
      <w:pPr>
        <w:ind w:left="6960" w:hanging="180"/>
      </w:pPr>
    </w:lvl>
    <w:lvl w:ilvl="3" w:tplc="0408000F" w:tentative="1">
      <w:start w:val="1"/>
      <w:numFmt w:val="decimal"/>
      <w:lvlText w:val="%4."/>
      <w:lvlJc w:val="left"/>
      <w:pPr>
        <w:ind w:left="7680" w:hanging="360"/>
      </w:pPr>
    </w:lvl>
    <w:lvl w:ilvl="4" w:tplc="04080019" w:tentative="1">
      <w:start w:val="1"/>
      <w:numFmt w:val="lowerLetter"/>
      <w:lvlText w:val="%5."/>
      <w:lvlJc w:val="left"/>
      <w:pPr>
        <w:ind w:left="8400" w:hanging="360"/>
      </w:pPr>
    </w:lvl>
    <w:lvl w:ilvl="5" w:tplc="0408001B" w:tentative="1">
      <w:start w:val="1"/>
      <w:numFmt w:val="lowerRoman"/>
      <w:lvlText w:val="%6."/>
      <w:lvlJc w:val="right"/>
      <w:pPr>
        <w:ind w:left="9120" w:hanging="180"/>
      </w:pPr>
    </w:lvl>
    <w:lvl w:ilvl="6" w:tplc="0408000F" w:tentative="1">
      <w:start w:val="1"/>
      <w:numFmt w:val="decimal"/>
      <w:lvlText w:val="%7."/>
      <w:lvlJc w:val="left"/>
      <w:pPr>
        <w:ind w:left="9840" w:hanging="360"/>
      </w:pPr>
    </w:lvl>
    <w:lvl w:ilvl="7" w:tplc="04080019" w:tentative="1">
      <w:start w:val="1"/>
      <w:numFmt w:val="lowerLetter"/>
      <w:lvlText w:val="%8."/>
      <w:lvlJc w:val="left"/>
      <w:pPr>
        <w:ind w:left="10560" w:hanging="360"/>
      </w:pPr>
    </w:lvl>
    <w:lvl w:ilvl="8" w:tplc="0408001B" w:tentative="1">
      <w:start w:val="1"/>
      <w:numFmt w:val="lowerRoman"/>
      <w:lvlText w:val="%9."/>
      <w:lvlJc w:val="right"/>
      <w:pPr>
        <w:ind w:left="11280" w:hanging="180"/>
      </w:pPr>
    </w:lvl>
  </w:abstractNum>
  <w:abstractNum w:abstractNumId="35">
    <w:nsid w:val="6A213DE7"/>
    <w:multiLevelType w:val="hybridMultilevel"/>
    <w:tmpl w:val="01403B0E"/>
    <w:lvl w:ilvl="0" w:tplc="0408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36">
    <w:nsid w:val="6CA07866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D356629"/>
    <w:multiLevelType w:val="hybridMultilevel"/>
    <w:tmpl w:val="13AC244E"/>
    <w:lvl w:ilvl="0" w:tplc="0408000F">
      <w:start w:val="1"/>
      <w:numFmt w:val="decimal"/>
      <w:lvlText w:val="%1."/>
      <w:lvlJc w:val="left"/>
      <w:pPr>
        <w:ind w:left="770" w:hanging="360"/>
      </w:pPr>
    </w:lvl>
    <w:lvl w:ilvl="1" w:tplc="04080019" w:tentative="1">
      <w:start w:val="1"/>
      <w:numFmt w:val="lowerLetter"/>
      <w:lvlText w:val="%2."/>
      <w:lvlJc w:val="left"/>
      <w:pPr>
        <w:ind w:left="1490" w:hanging="360"/>
      </w:pPr>
    </w:lvl>
    <w:lvl w:ilvl="2" w:tplc="0408001B" w:tentative="1">
      <w:start w:val="1"/>
      <w:numFmt w:val="lowerRoman"/>
      <w:lvlText w:val="%3."/>
      <w:lvlJc w:val="right"/>
      <w:pPr>
        <w:ind w:left="2210" w:hanging="180"/>
      </w:pPr>
    </w:lvl>
    <w:lvl w:ilvl="3" w:tplc="0408000F" w:tentative="1">
      <w:start w:val="1"/>
      <w:numFmt w:val="decimal"/>
      <w:lvlText w:val="%4."/>
      <w:lvlJc w:val="left"/>
      <w:pPr>
        <w:ind w:left="2930" w:hanging="360"/>
      </w:pPr>
    </w:lvl>
    <w:lvl w:ilvl="4" w:tplc="04080019" w:tentative="1">
      <w:start w:val="1"/>
      <w:numFmt w:val="lowerLetter"/>
      <w:lvlText w:val="%5."/>
      <w:lvlJc w:val="left"/>
      <w:pPr>
        <w:ind w:left="3650" w:hanging="360"/>
      </w:pPr>
    </w:lvl>
    <w:lvl w:ilvl="5" w:tplc="0408001B" w:tentative="1">
      <w:start w:val="1"/>
      <w:numFmt w:val="lowerRoman"/>
      <w:lvlText w:val="%6."/>
      <w:lvlJc w:val="right"/>
      <w:pPr>
        <w:ind w:left="4370" w:hanging="180"/>
      </w:pPr>
    </w:lvl>
    <w:lvl w:ilvl="6" w:tplc="0408000F" w:tentative="1">
      <w:start w:val="1"/>
      <w:numFmt w:val="decimal"/>
      <w:lvlText w:val="%7."/>
      <w:lvlJc w:val="left"/>
      <w:pPr>
        <w:ind w:left="5090" w:hanging="360"/>
      </w:pPr>
    </w:lvl>
    <w:lvl w:ilvl="7" w:tplc="04080019" w:tentative="1">
      <w:start w:val="1"/>
      <w:numFmt w:val="lowerLetter"/>
      <w:lvlText w:val="%8."/>
      <w:lvlJc w:val="left"/>
      <w:pPr>
        <w:ind w:left="5810" w:hanging="360"/>
      </w:pPr>
    </w:lvl>
    <w:lvl w:ilvl="8" w:tplc="0408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8">
    <w:nsid w:val="77CB776D"/>
    <w:multiLevelType w:val="hybridMultilevel"/>
    <w:tmpl w:val="B9EE71F8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B25DFD"/>
    <w:multiLevelType w:val="hybridMultilevel"/>
    <w:tmpl w:val="F3F49B7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DE87E30"/>
    <w:multiLevelType w:val="hybridMultilevel"/>
    <w:tmpl w:val="9AC6071C"/>
    <w:lvl w:ilvl="0" w:tplc="0408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41">
    <w:nsid w:val="7E543D37"/>
    <w:multiLevelType w:val="hybridMultilevel"/>
    <w:tmpl w:val="2DE87D94"/>
    <w:lvl w:ilvl="0" w:tplc="0408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6"/>
  </w:num>
  <w:num w:numId="3">
    <w:abstractNumId w:val="39"/>
  </w:num>
  <w:num w:numId="4">
    <w:abstractNumId w:val="30"/>
  </w:num>
  <w:num w:numId="5">
    <w:abstractNumId w:val="32"/>
  </w:num>
  <w:num w:numId="6">
    <w:abstractNumId w:val="13"/>
  </w:num>
  <w:num w:numId="7">
    <w:abstractNumId w:val="24"/>
  </w:num>
  <w:num w:numId="8">
    <w:abstractNumId w:val="19"/>
  </w:num>
  <w:num w:numId="9">
    <w:abstractNumId w:val="16"/>
  </w:num>
  <w:num w:numId="10">
    <w:abstractNumId w:val="25"/>
  </w:num>
  <w:num w:numId="11">
    <w:abstractNumId w:val="33"/>
  </w:num>
  <w:num w:numId="12">
    <w:abstractNumId w:val="14"/>
  </w:num>
  <w:num w:numId="13">
    <w:abstractNumId w:val="41"/>
  </w:num>
  <w:num w:numId="14">
    <w:abstractNumId w:val="5"/>
  </w:num>
  <w:num w:numId="15">
    <w:abstractNumId w:val="6"/>
  </w:num>
  <w:num w:numId="16">
    <w:abstractNumId w:val="15"/>
  </w:num>
  <w:num w:numId="17">
    <w:abstractNumId w:val="38"/>
  </w:num>
  <w:num w:numId="18">
    <w:abstractNumId w:val="35"/>
  </w:num>
  <w:num w:numId="19">
    <w:abstractNumId w:val="2"/>
  </w:num>
  <w:num w:numId="20">
    <w:abstractNumId w:val="11"/>
  </w:num>
  <w:num w:numId="21">
    <w:abstractNumId w:val="17"/>
  </w:num>
  <w:num w:numId="22">
    <w:abstractNumId w:val="27"/>
  </w:num>
  <w:num w:numId="23">
    <w:abstractNumId w:val="1"/>
  </w:num>
  <w:num w:numId="24">
    <w:abstractNumId w:val="29"/>
  </w:num>
  <w:num w:numId="25">
    <w:abstractNumId w:val="18"/>
  </w:num>
  <w:num w:numId="26">
    <w:abstractNumId w:val="12"/>
  </w:num>
  <w:num w:numId="27">
    <w:abstractNumId w:val="22"/>
  </w:num>
  <w:num w:numId="28">
    <w:abstractNumId w:val="40"/>
  </w:num>
  <w:num w:numId="29">
    <w:abstractNumId w:val="26"/>
  </w:num>
  <w:num w:numId="30">
    <w:abstractNumId w:val="23"/>
  </w:num>
  <w:num w:numId="31">
    <w:abstractNumId w:val="21"/>
  </w:num>
  <w:num w:numId="32">
    <w:abstractNumId w:val="8"/>
  </w:num>
  <w:num w:numId="33">
    <w:abstractNumId w:val="20"/>
  </w:num>
  <w:num w:numId="34">
    <w:abstractNumId w:val="7"/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37"/>
  </w:num>
  <w:num w:numId="40">
    <w:abstractNumId w:val="34"/>
  </w:num>
  <w:num w:numId="41">
    <w:abstractNumId w:val="9"/>
  </w:num>
  <w:num w:numId="42">
    <w:abstractNumId w:val="28"/>
  </w:num>
  <w:num w:numId="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n-US" w:vendorID="8" w:dllVersion="513" w:checkStyle="1"/>
  <w:activeWritingStyle w:appName="MSWord" w:lang="fr-FR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1EF"/>
    <w:rsid w:val="0000018D"/>
    <w:rsid w:val="00001E7E"/>
    <w:rsid w:val="000179D7"/>
    <w:rsid w:val="00022D44"/>
    <w:rsid w:val="000250E9"/>
    <w:rsid w:val="00034571"/>
    <w:rsid w:val="00036F15"/>
    <w:rsid w:val="0004169D"/>
    <w:rsid w:val="000422AB"/>
    <w:rsid w:val="00054824"/>
    <w:rsid w:val="00054A04"/>
    <w:rsid w:val="00060276"/>
    <w:rsid w:val="000708FF"/>
    <w:rsid w:val="0007648F"/>
    <w:rsid w:val="0008118D"/>
    <w:rsid w:val="00081411"/>
    <w:rsid w:val="00083437"/>
    <w:rsid w:val="00090859"/>
    <w:rsid w:val="000A0605"/>
    <w:rsid w:val="000A481E"/>
    <w:rsid w:val="000B57D7"/>
    <w:rsid w:val="000C4A02"/>
    <w:rsid w:val="000D7E88"/>
    <w:rsid w:val="000E1FC2"/>
    <w:rsid w:val="00100B27"/>
    <w:rsid w:val="00106603"/>
    <w:rsid w:val="0011043A"/>
    <w:rsid w:val="00110C8E"/>
    <w:rsid w:val="00111BDF"/>
    <w:rsid w:val="00112F6F"/>
    <w:rsid w:val="001176AB"/>
    <w:rsid w:val="00127D8D"/>
    <w:rsid w:val="00131CD9"/>
    <w:rsid w:val="001408BA"/>
    <w:rsid w:val="00151048"/>
    <w:rsid w:val="001557CB"/>
    <w:rsid w:val="00163168"/>
    <w:rsid w:val="001678A2"/>
    <w:rsid w:val="00176373"/>
    <w:rsid w:val="001A46DE"/>
    <w:rsid w:val="001A470A"/>
    <w:rsid w:val="001C3095"/>
    <w:rsid w:val="001C52CE"/>
    <w:rsid w:val="001C548F"/>
    <w:rsid w:val="001D6D92"/>
    <w:rsid w:val="001D763B"/>
    <w:rsid w:val="001E23AA"/>
    <w:rsid w:val="001E48C9"/>
    <w:rsid w:val="001E4BEA"/>
    <w:rsid w:val="001F0639"/>
    <w:rsid w:val="001F77E5"/>
    <w:rsid w:val="00201962"/>
    <w:rsid w:val="0020322B"/>
    <w:rsid w:val="00204B15"/>
    <w:rsid w:val="002065F9"/>
    <w:rsid w:val="00206A3A"/>
    <w:rsid w:val="002101CC"/>
    <w:rsid w:val="00211137"/>
    <w:rsid w:val="00214101"/>
    <w:rsid w:val="0022215C"/>
    <w:rsid w:val="00232102"/>
    <w:rsid w:val="00237997"/>
    <w:rsid w:val="00241EEE"/>
    <w:rsid w:val="0024232F"/>
    <w:rsid w:val="0024469B"/>
    <w:rsid w:val="00251EAC"/>
    <w:rsid w:val="00261122"/>
    <w:rsid w:val="002707DD"/>
    <w:rsid w:val="00275E8D"/>
    <w:rsid w:val="0028048E"/>
    <w:rsid w:val="00282249"/>
    <w:rsid w:val="00291F71"/>
    <w:rsid w:val="00296856"/>
    <w:rsid w:val="002C7844"/>
    <w:rsid w:val="002D1409"/>
    <w:rsid w:val="002D1778"/>
    <w:rsid w:val="002F1EFD"/>
    <w:rsid w:val="002F3C06"/>
    <w:rsid w:val="002F7D21"/>
    <w:rsid w:val="00315C6D"/>
    <w:rsid w:val="00322677"/>
    <w:rsid w:val="00334575"/>
    <w:rsid w:val="00334F18"/>
    <w:rsid w:val="00341E79"/>
    <w:rsid w:val="00367CE9"/>
    <w:rsid w:val="00372FA9"/>
    <w:rsid w:val="003818C5"/>
    <w:rsid w:val="00384B3D"/>
    <w:rsid w:val="0038601F"/>
    <w:rsid w:val="003860D7"/>
    <w:rsid w:val="003A1789"/>
    <w:rsid w:val="003A4F9C"/>
    <w:rsid w:val="003A60E7"/>
    <w:rsid w:val="003A6D3E"/>
    <w:rsid w:val="003B0EA7"/>
    <w:rsid w:val="003B1B41"/>
    <w:rsid w:val="003B273E"/>
    <w:rsid w:val="003B38D7"/>
    <w:rsid w:val="003B5AD5"/>
    <w:rsid w:val="003C323A"/>
    <w:rsid w:val="003C47C4"/>
    <w:rsid w:val="003C7914"/>
    <w:rsid w:val="003E3526"/>
    <w:rsid w:val="003F1291"/>
    <w:rsid w:val="003F2A3C"/>
    <w:rsid w:val="003F540C"/>
    <w:rsid w:val="00417200"/>
    <w:rsid w:val="0042269E"/>
    <w:rsid w:val="004322DA"/>
    <w:rsid w:val="004424FE"/>
    <w:rsid w:val="0044531D"/>
    <w:rsid w:val="004527AE"/>
    <w:rsid w:val="0046238B"/>
    <w:rsid w:val="00465273"/>
    <w:rsid w:val="00473AFD"/>
    <w:rsid w:val="0047409B"/>
    <w:rsid w:val="00483D34"/>
    <w:rsid w:val="0049292C"/>
    <w:rsid w:val="004A1F11"/>
    <w:rsid w:val="004B2C6B"/>
    <w:rsid w:val="004C02A5"/>
    <w:rsid w:val="004C1EC7"/>
    <w:rsid w:val="004C59E1"/>
    <w:rsid w:val="004C66D3"/>
    <w:rsid w:val="004D2238"/>
    <w:rsid w:val="004D373F"/>
    <w:rsid w:val="004D7FA7"/>
    <w:rsid w:val="004E4BB3"/>
    <w:rsid w:val="004E6912"/>
    <w:rsid w:val="004F2042"/>
    <w:rsid w:val="004F27CB"/>
    <w:rsid w:val="004F3F1C"/>
    <w:rsid w:val="00503BF0"/>
    <w:rsid w:val="00512C35"/>
    <w:rsid w:val="00515E8A"/>
    <w:rsid w:val="005218A1"/>
    <w:rsid w:val="005507C4"/>
    <w:rsid w:val="0055611B"/>
    <w:rsid w:val="00560632"/>
    <w:rsid w:val="00562AFD"/>
    <w:rsid w:val="00563688"/>
    <w:rsid w:val="00571F99"/>
    <w:rsid w:val="005837F0"/>
    <w:rsid w:val="005846CF"/>
    <w:rsid w:val="00585B2F"/>
    <w:rsid w:val="00590231"/>
    <w:rsid w:val="0059300F"/>
    <w:rsid w:val="00593F77"/>
    <w:rsid w:val="005A38F4"/>
    <w:rsid w:val="005B65DF"/>
    <w:rsid w:val="005C2C90"/>
    <w:rsid w:val="005D4DAC"/>
    <w:rsid w:val="005F0187"/>
    <w:rsid w:val="005F2BFF"/>
    <w:rsid w:val="005F2F75"/>
    <w:rsid w:val="005F787E"/>
    <w:rsid w:val="006109AE"/>
    <w:rsid w:val="006113D0"/>
    <w:rsid w:val="00620E75"/>
    <w:rsid w:val="0063032E"/>
    <w:rsid w:val="006472A9"/>
    <w:rsid w:val="00650AA5"/>
    <w:rsid w:val="00651947"/>
    <w:rsid w:val="006554FF"/>
    <w:rsid w:val="00660EA2"/>
    <w:rsid w:val="00671431"/>
    <w:rsid w:val="00671583"/>
    <w:rsid w:val="00690D5E"/>
    <w:rsid w:val="00691C26"/>
    <w:rsid w:val="006946D0"/>
    <w:rsid w:val="006A67CB"/>
    <w:rsid w:val="006C3053"/>
    <w:rsid w:val="006C48EF"/>
    <w:rsid w:val="006C5270"/>
    <w:rsid w:val="006D3396"/>
    <w:rsid w:val="006D5ED5"/>
    <w:rsid w:val="006E58A7"/>
    <w:rsid w:val="006F14B6"/>
    <w:rsid w:val="006F6A13"/>
    <w:rsid w:val="00703547"/>
    <w:rsid w:val="00706B0F"/>
    <w:rsid w:val="00712041"/>
    <w:rsid w:val="00723D11"/>
    <w:rsid w:val="00741548"/>
    <w:rsid w:val="0074188C"/>
    <w:rsid w:val="00741E13"/>
    <w:rsid w:val="00743000"/>
    <w:rsid w:val="00746C63"/>
    <w:rsid w:val="00751939"/>
    <w:rsid w:val="00757DE2"/>
    <w:rsid w:val="00770B80"/>
    <w:rsid w:val="00770E3B"/>
    <w:rsid w:val="0077324F"/>
    <w:rsid w:val="00776084"/>
    <w:rsid w:val="00782362"/>
    <w:rsid w:val="00782D48"/>
    <w:rsid w:val="00791D75"/>
    <w:rsid w:val="007956BC"/>
    <w:rsid w:val="007969A0"/>
    <w:rsid w:val="007B6C99"/>
    <w:rsid w:val="007D0C60"/>
    <w:rsid w:val="007E161C"/>
    <w:rsid w:val="007F0F83"/>
    <w:rsid w:val="007F144E"/>
    <w:rsid w:val="00807ACB"/>
    <w:rsid w:val="00830156"/>
    <w:rsid w:val="00835347"/>
    <w:rsid w:val="00835529"/>
    <w:rsid w:val="008437A4"/>
    <w:rsid w:val="008448E6"/>
    <w:rsid w:val="008452E5"/>
    <w:rsid w:val="008459D9"/>
    <w:rsid w:val="00861B37"/>
    <w:rsid w:val="008629C5"/>
    <w:rsid w:val="008643DF"/>
    <w:rsid w:val="008645DE"/>
    <w:rsid w:val="00885141"/>
    <w:rsid w:val="008A50DF"/>
    <w:rsid w:val="008B5B4D"/>
    <w:rsid w:val="008C5D36"/>
    <w:rsid w:val="008C74B3"/>
    <w:rsid w:val="008C7FA5"/>
    <w:rsid w:val="008D14A2"/>
    <w:rsid w:val="008D3B3B"/>
    <w:rsid w:val="008E2D6B"/>
    <w:rsid w:val="008F643F"/>
    <w:rsid w:val="00900543"/>
    <w:rsid w:val="00906AA5"/>
    <w:rsid w:val="00922C6B"/>
    <w:rsid w:val="00925045"/>
    <w:rsid w:val="00933F0D"/>
    <w:rsid w:val="0093791A"/>
    <w:rsid w:val="00947206"/>
    <w:rsid w:val="0095063F"/>
    <w:rsid w:val="0095081C"/>
    <w:rsid w:val="0096241F"/>
    <w:rsid w:val="009652D5"/>
    <w:rsid w:val="009679BD"/>
    <w:rsid w:val="009731B9"/>
    <w:rsid w:val="00975186"/>
    <w:rsid w:val="00993463"/>
    <w:rsid w:val="009970A0"/>
    <w:rsid w:val="00997EE6"/>
    <w:rsid w:val="009A4E8A"/>
    <w:rsid w:val="009A6B86"/>
    <w:rsid w:val="009C4CB9"/>
    <w:rsid w:val="009C5A83"/>
    <w:rsid w:val="009E459D"/>
    <w:rsid w:val="009F480C"/>
    <w:rsid w:val="009F70F8"/>
    <w:rsid w:val="00A0043D"/>
    <w:rsid w:val="00A11AB9"/>
    <w:rsid w:val="00A11CF6"/>
    <w:rsid w:val="00A20B49"/>
    <w:rsid w:val="00A335A5"/>
    <w:rsid w:val="00A44D44"/>
    <w:rsid w:val="00A46C26"/>
    <w:rsid w:val="00A51BD9"/>
    <w:rsid w:val="00A645AE"/>
    <w:rsid w:val="00A67919"/>
    <w:rsid w:val="00A7496E"/>
    <w:rsid w:val="00A76068"/>
    <w:rsid w:val="00A76E9A"/>
    <w:rsid w:val="00A85044"/>
    <w:rsid w:val="00A878E6"/>
    <w:rsid w:val="00A97965"/>
    <w:rsid w:val="00AB3104"/>
    <w:rsid w:val="00AB3130"/>
    <w:rsid w:val="00AB4ACD"/>
    <w:rsid w:val="00AC672F"/>
    <w:rsid w:val="00AD09D4"/>
    <w:rsid w:val="00AD4139"/>
    <w:rsid w:val="00AD7A8D"/>
    <w:rsid w:val="00AE6BE5"/>
    <w:rsid w:val="00AF1671"/>
    <w:rsid w:val="00AF2815"/>
    <w:rsid w:val="00AF29F5"/>
    <w:rsid w:val="00B003ED"/>
    <w:rsid w:val="00B0341F"/>
    <w:rsid w:val="00B078F2"/>
    <w:rsid w:val="00B201DA"/>
    <w:rsid w:val="00B21F8F"/>
    <w:rsid w:val="00B23B91"/>
    <w:rsid w:val="00B25F63"/>
    <w:rsid w:val="00B31930"/>
    <w:rsid w:val="00B35A06"/>
    <w:rsid w:val="00B40919"/>
    <w:rsid w:val="00B507BB"/>
    <w:rsid w:val="00B51979"/>
    <w:rsid w:val="00B51FFA"/>
    <w:rsid w:val="00B522A9"/>
    <w:rsid w:val="00B61E40"/>
    <w:rsid w:val="00B62869"/>
    <w:rsid w:val="00B63D27"/>
    <w:rsid w:val="00B84D4F"/>
    <w:rsid w:val="00B85CDA"/>
    <w:rsid w:val="00B932A5"/>
    <w:rsid w:val="00BA0B37"/>
    <w:rsid w:val="00BA187E"/>
    <w:rsid w:val="00BA6EBB"/>
    <w:rsid w:val="00BA6F22"/>
    <w:rsid w:val="00BB0377"/>
    <w:rsid w:val="00BB2C4D"/>
    <w:rsid w:val="00BB3658"/>
    <w:rsid w:val="00BC34E4"/>
    <w:rsid w:val="00BC3A72"/>
    <w:rsid w:val="00BE4286"/>
    <w:rsid w:val="00BE578E"/>
    <w:rsid w:val="00BE57CA"/>
    <w:rsid w:val="00BE6451"/>
    <w:rsid w:val="00BE76E5"/>
    <w:rsid w:val="00BF3DD8"/>
    <w:rsid w:val="00BF7238"/>
    <w:rsid w:val="00BF7432"/>
    <w:rsid w:val="00C00CEC"/>
    <w:rsid w:val="00C312FB"/>
    <w:rsid w:val="00C33D9C"/>
    <w:rsid w:val="00C51356"/>
    <w:rsid w:val="00C60183"/>
    <w:rsid w:val="00C6044F"/>
    <w:rsid w:val="00C63714"/>
    <w:rsid w:val="00C64068"/>
    <w:rsid w:val="00C6752D"/>
    <w:rsid w:val="00C75305"/>
    <w:rsid w:val="00C7769F"/>
    <w:rsid w:val="00C82891"/>
    <w:rsid w:val="00CA29ED"/>
    <w:rsid w:val="00CA79DC"/>
    <w:rsid w:val="00CB341C"/>
    <w:rsid w:val="00CB43CE"/>
    <w:rsid w:val="00CC7C9F"/>
    <w:rsid w:val="00CD0A0A"/>
    <w:rsid w:val="00CD69B6"/>
    <w:rsid w:val="00CD6CC5"/>
    <w:rsid w:val="00CD7033"/>
    <w:rsid w:val="00CF590A"/>
    <w:rsid w:val="00CF7995"/>
    <w:rsid w:val="00CF7D56"/>
    <w:rsid w:val="00D06982"/>
    <w:rsid w:val="00D10C0D"/>
    <w:rsid w:val="00D10C35"/>
    <w:rsid w:val="00D1314A"/>
    <w:rsid w:val="00D371EF"/>
    <w:rsid w:val="00D404FB"/>
    <w:rsid w:val="00D423C5"/>
    <w:rsid w:val="00D470A6"/>
    <w:rsid w:val="00D5186C"/>
    <w:rsid w:val="00D64022"/>
    <w:rsid w:val="00D64C7F"/>
    <w:rsid w:val="00D669E4"/>
    <w:rsid w:val="00D6755A"/>
    <w:rsid w:val="00D72C8F"/>
    <w:rsid w:val="00D740A6"/>
    <w:rsid w:val="00D812DB"/>
    <w:rsid w:val="00D8175D"/>
    <w:rsid w:val="00DA4AF5"/>
    <w:rsid w:val="00DB060D"/>
    <w:rsid w:val="00DB0618"/>
    <w:rsid w:val="00DB42E5"/>
    <w:rsid w:val="00DB6216"/>
    <w:rsid w:val="00DB74DC"/>
    <w:rsid w:val="00DB7B72"/>
    <w:rsid w:val="00DC759D"/>
    <w:rsid w:val="00DC7F9D"/>
    <w:rsid w:val="00DD37A8"/>
    <w:rsid w:val="00DF374F"/>
    <w:rsid w:val="00E03040"/>
    <w:rsid w:val="00E0338F"/>
    <w:rsid w:val="00E145F1"/>
    <w:rsid w:val="00E16EED"/>
    <w:rsid w:val="00E20339"/>
    <w:rsid w:val="00E3219D"/>
    <w:rsid w:val="00E366DB"/>
    <w:rsid w:val="00E463EA"/>
    <w:rsid w:val="00E4700E"/>
    <w:rsid w:val="00E563A8"/>
    <w:rsid w:val="00E57185"/>
    <w:rsid w:val="00E750E9"/>
    <w:rsid w:val="00E82C70"/>
    <w:rsid w:val="00E844E0"/>
    <w:rsid w:val="00E8507B"/>
    <w:rsid w:val="00E906CC"/>
    <w:rsid w:val="00E91961"/>
    <w:rsid w:val="00EA0643"/>
    <w:rsid w:val="00EA3BF0"/>
    <w:rsid w:val="00EB327B"/>
    <w:rsid w:val="00EB6B24"/>
    <w:rsid w:val="00EC1264"/>
    <w:rsid w:val="00EC1D3F"/>
    <w:rsid w:val="00EC7DF4"/>
    <w:rsid w:val="00ED0971"/>
    <w:rsid w:val="00ED3C4C"/>
    <w:rsid w:val="00ED67B6"/>
    <w:rsid w:val="00ED6ABC"/>
    <w:rsid w:val="00EE325C"/>
    <w:rsid w:val="00EE7290"/>
    <w:rsid w:val="00EE7678"/>
    <w:rsid w:val="00EF5808"/>
    <w:rsid w:val="00F0069C"/>
    <w:rsid w:val="00F11211"/>
    <w:rsid w:val="00F13D19"/>
    <w:rsid w:val="00F17BFF"/>
    <w:rsid w:val="00F232E1"/>
    <w:rsid w:val="00F23653"/>
    <w:rsid w:val="00F31C9D"/>
    <w:rsid w:val="00F34AD3"/>
    <w:rsid w:val="00F34DCA"/>
    <w:rsid w:val="00F44622"/>
    <w:rsid w:val="00F44E94"/>
    <w:rsid w:val="00F45DBE"/>
    <w:rsid w:val="00F46DF2"/>
    <w:rsid w:val="00F47892"/>
    <w:rsid w:val="00F61409"/>
    <w:rsid w:val="00F649A5"/>
    <w:rsid w:val="00F73032"/>
    <w:rsid w:val="00F77D0E"/>
    <w:rsid w:val="00F83241"/>
    <w:rsid w:val="00F93497"/>
    <w:rsid w:val="00FA4134"/>
    <w:rsid w:val="00FB1283"/>
    <w:rsid w:val="00FB2FAC"/>
    <w:rsid w:val="00FB34B0"/>
    <w:rsid w:val="00FB7A3A"/>
    <w:rsid w:val="00FC1DEE"/>
    <w:rsid w:val="00FE2CD2"/>
    <w:rsid w:val="00FE7993"/>
    <w:rsid w:val="00F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D11"/>
    <w:rPr>
      <w:rFonts w:ascii="UB-Helvetica" w:hAnsi="UB-Helvetica"/>
      <w:sz w:val="22"/>
    </w:rPr>
  </w:style>
  <w:style w:type="paragraph" w:styleId="1">
    <w:name w:val="heading 1"/>
    <w:basedOn w:val="a"/>
    <w:next w:val="a"/>
    <w:qFormat/>
    <w:rsid w:val="00723D11"/>
    <w:pPr>
      <w:keepNext/>
      <w:jc w:val="center"/>
      <w:outlineLvl w:val="0"/>
    </w:pPr>
    <w:rPr>
      <w:rFonts w:ascii="Arial" w:hAnsi="Arial"/>
      <w:b/>
      <w:spacing w:val="70"/>
    </w:rPr>
  </w:style>
  <w:style w:type="paragraph" w:styleId="2">
    <w:name w:val="heading 2"/>
    <w:basedOn w:val="a"/>
    <w:next w:val="a"/>
    <w:qFormat/>
    <w:rsid w:val="00723D11"/>
    <w:pPr>
      <w:keepNext/>
      <w:ind w:firstLine="708"/>
      <w:jc w:val="center"/>
      <w:outlineLvl w:val="1"/>
    </w:pPr>
    <w:rPr>
      <w:rFonts w:ascii="Arial" w:hAnsi="Arial"/>
      <w:b/>
      <w:spacing w:val="8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Στυλ1"/>
    <w:basedOn w:val="a"/>
    <w:rsid w:val="00723D11"/>
    <w:pPr>
      <w:jc w:val="both"/>
    </w:pPr>
  </w:style>
  <w:style w:type="character" w:styleId="-">
    <w:name w:val="Hyperlink"/>
    <w:basedOn w:val="a0"/>
    <w:rsid w:val="00723D11"/>
    <w:rPr>
      <w:color w:val="0000FF"/>
      <w:u w:val="single"/>
    </w:rPr>
  </w:style>
  <w:style w:type="paragraph" w:styleId="a3">
    <w:name w:val="caption"/>
    <w:basedOn w:val="a"/>
    <w:next w:val="a"/>
    <w:qFormat/>
    <w:rsid w:val="00723D11"/>
    <w:pPr>
      <w:framePr w:w="3119" w:hSpace="142" w:wrap="around" w:vAnchor="page" w:hAnchor="page" w:x="1445" w:y="2305"/>
      <w:jc w:val="center"/>
    </w:pPr>
    <w:rPr>
      <w:rFonts w:ascii="Arial" w:hAnsi="Arial"/>
      <w:b/>
      <w:sz w:val="26"/>
      <w:u w:val="single"/>
    </w:rPr>
  </w:style>
  <w:style w:type="paragraph" w:styleId="a4">
    <w:name w:val="header"/>
    <w:basedOn w:val="a"/>
    <w:rsid w:val="00341E79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341E79"/>
    <w:pPr>
      <w:tabs>
        <w:tab w:val="center" w:pos="4153"/>
        <w:tab w:val="right" w:pos="8306"/>
      </w:tabs>
    </w:pPr>
  </w:style>
  <w:style w:type="character" w:styleId="-0">
    <w:name w:val="FollowedHyperlink"/>
    <w:basedOn w:val="a0"/>
    <w:rsid w:val="006109AE"/>
    <w:rPr>
      <w:color w:val="800080"/>
      <w:u w:val="single"/>
    </w:rPr>
  </w:style>
  <w:style w:type="paragraph" w:styleId="a6">
    <w:name w:val="List"/>
    <w:basedOn w:val="a"/>
    <w:unhideWhenUsed/>
    <w:rsid w:val="00DB0618"/>
    <w:pPr>
      <w:suppressAutoHyphens/>
      <w:overflowPunct w:val="0"/>
      <w:autoSpaceDE w:val="0"/>
      <w:ind w:left="283" w:hanging="283"/>
    </w:pPr>
    <w:rPr>
      <w:rFonts w:cs="UB-Helvetica"/>
      <w:lang w:eastAsia="zh-CN"/>
    </w:rPr>
  </w:style>
  <w:style w:type="paragraph" w:styleId="a7">
    <w:name w:val="Body Text Indent"/>
    <w:basedOn w:val="a"/>
    <w:link w:val="Char"/>
    <w:unhideWhenUsed/>
    <w:rsid w:val="00DB0618"/>
    <w:pPr>
      <w:suppressAutoHyphens/>
      <w:overflowPunct w:val="0"/>
      <w:autoSpaceDE w:val="0"/>
      <w:spacing w:line="360" w:lineRule="auto"/>
      <w:ind w:left="360"/>
      <w:jc w:val="both"/>
    </w:pPr>
    <w:rPr>
      <w:rFonts w:ascii="Arial" w:hAnsi="Arial" w:cs="Arial"/>
      <w:lang w:eastAsia="zh-CN"/>
    </w:rPr>
  </w:style>
  <w:style w:type="character" w:customStyle="1" w:styleId="Char">
    <w:name w:val="Σώμα κείμενου με εσοχή Char"/>
    <w:basedOn w:val="a0"/>
    <w:link w:val="a7"/>
    <w:rsid w:val="00DB0618"/>
    <w:rPr>
      <w:rFonts w:ascii="Arial" w:hAnsi="Arial" w:cs="Arial"/>
      <w:sz w:val="22"/>
      <w:lang w:eastAsia="zh-CN"/>
    </w:rPr>
  </w:style>
  <w:style w:type="paragraph" w:customStyle="1" w:styleId="11">
    <w:name w:val="Λεζάντα1"/>
    <w:basedOn w:val="a"/>
    <w:next w:val="a"/>
    <w:rsid w:val="00DB0618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uppressAutoHyphens/>
      <w:overflowPunct w:val="0"/>
      <w:autoSpaceDE w:val="0"/>
      <w:jc w:val="center"/>
    </w:pPr>
    <w:rPr>
      <w:rFonts w:ascii="Arial" w:hAnsi="Arial" w:cs="Arial"/>
      <w:u w:val="single"/>
      <w:lang w:eastAsia="zh-CN"/>
    </w:rPr>
  </w:style>
  <w:style w:type="paragraph" w:customStyle="1" w:styleId="Default">
    <w:name w:val="Default"/>
    <w:rsid w:val="00DB061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0D7E8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0D7E88"/>
    <w:rPr>
      <w:b/>
      <w:bCs/>
    </w:rPr>
  </w:style>
  <w:style w:type="paragraph" w:styleId="a9">
    <w:name w:val="Balloon Text"/>
    <w:basedOn w:val="a"/>
    <w:link w:val="Char0"/>
    <w:rsid w:val="001176A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9"/>
    <w:rsid w:val="001176A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176AB"/>
    <w:pPr>
      <w:ind w:left="720"/>
      <w:contextualSpacing/>
    </w:pPr>
  </w:style>
  <w:style w:type="paragraph" w:styleId="ab">
    <w:name w:val="Body Text"/>
    <w:basedOn w:val="a"/>
    <w:link w:val="Char1"/>
    <w:rsid w:val="00E563A8"/>
    <w:pPr>
      <w:spacing w:after="120"/>
    </w:pPr>
  </w:style>
  <w:style w:type="character" w:customStyle="1" w:styleId="Char1">
    <w:name w:val="Σώμα κειμένου Char"/>
    <w:basedOn w:val="a0"/>
    <w:link w:val="ab"/>
    <w:rsid w:val="00E563A8"/>
    <w:rPr>
      <w:rFonts w:ascii="UB-Helvetica" w:hAnsi="UB-Helvetica"/>
      <w:sz w:val="22"/>
    </w:rPr>
  </w:style>
  <w:style w:type="table" w:styleId="ac">
    <w:name w:val="Table Grid"/>
    <w:basedOn w:val="a1"/>
    <w:rsid w:val="00C60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D11"/>
    <w:rPr>
      <w:rFonts w:ascii="UB-Helvetica" w:hAnsi="UB-Helvetica"/>
      <w:sz w:val="22"/>
    </w:rPr>
  </w:style>
  <w:style w:type="paragraph" w:styleId="1">
    <w:name w:val="heading 1"/>
    <w:basedOn w:val="a"/>
    <w:next w:val="a"/>
    <w:qFormat/>
    <w:rsid w:val="00723D11"/>
    <w:pPr>
      <w:keepNext/>
      <w:jc w:val="center"/>
      <w:outlineLvl w:val="0"/>
    </w:pPr>
    <w:rPr>
      <w:rFonts w:ascii="Arial" w:hAnsi="Arial"/>
      <w:b/>
      <w:spacing w:val="70"/>
    </w:rPr>
  </w:style>
  <w:style w:type="paragraph" w:styleId="2">
    <w:name w:val="heading 2"/>
    <w:basedOn w:val="a"/>
    <w:next w:val="a"/>
    <w:qFormat/>
    <w:rsid w:val="00723D11"/>
    <w:pPr>
      <w:keepNext/>
      <w:ind w:firstLine="708"/>
      <w:jc w:val="center"/>
      <w:outlineLvl w:val="1"/>
    </w:pPr>
    <w:rPr>
      <w:rFonts w:ascii="Arial" w:hAnsi="Arial"/>
      <w:b/>
      <w:spacing w:val="8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Στυλ1"/>
    <w:basedOn w:val="a"/>
    <w:rsid w:val="00723D11"/>
    <w:pPr>
      <w:jc w:val="both"/>
    </w:pPr>
  </w:style>
  <w:style w:type="character" w:styleId="-">
    <w:name w:val="Hyperlink"/>
    <w:basedOn w:val="a0"/>
    <w:rsid w:val="00723D11"/>
    <w:rPr>
      <w:color w:val="0000FF"/>
      <w:u w:val="single"/>
    </w:rPr>
  </w:style>
  <w:style w:type="paragraph" w:styleId="a3">
    <w:name w:val="caption"/>
    <w:basedOn w:val="a"/>
    <w:next w:val="a"/>
    <w:qFormat/>
    <w:rsid w:val="00723D11"/>
    <w:pPr>
      <w:framePr w:w="3119" w:hSpace="142" w:wrap="around" w:vAnchor="page" w:hAnchor="page" w:x="1445" w:y="2305"/>
      <w:jc w:val="center"/>
    </w:pPr>
    <w:rPr>
      <w:rFonts w:ascii="Arial" w:hAnsi="Arial"/>
      <w:b/>
      <w:sz w:val="26"/>
      <w:u w:val="single"/>
    </w:rPr>
  </w:style>
  <w:style w:type="paragraph" w:styleId="a4">
    <w:name w:val="header"/>
    <w:basedOn w:val="a"/>
    <w:rsid w:val="00341E79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341E79"/>
    <w:pPr>
      <w:tabs>
        <w:tab w:val="center" w:pos="4153"/>
        <w:tab w:val="right" w:pos="8306"/>
      </w:tabs>
    </w:pPr>
  </w:style>
  <w:style w:type="character" w:styleId="-0">
    <w:name w:val="FollowedHyperlink"/>
    <w:basedOn w:val="a0"/>
    <w:rsid w:val="006109AE"/>
    <w:rPr>
      <w:color w:val="800080"/>
      <w:u w:val="single"/>
    </w:rPr>
  </w:style>
  <w:style w:type="paragraph" w:styleId="a6">
    <w:name w:val="List"/>
    <w:basedOn w:val="a"/>
    <w:unhideWhenUsed/>
    <w:rsid w:val="00DB0618"/>
    <w:pPr>
      <w:suppressAutoHyphens/>
      <w:overflowPunct w:val="0"/>
      <w:autoSpaceDE w:val="0"/>
      <w:ind w:left="283" w:hanging="283"/>
    </w:pPr>
    <w:rPr>
      <w:rFonts w:cs="UB-Helvetica"/>
      <w:lang w:eastAsia="zh-CN"/>
    </w:rPr>
  </w:style>
  <w:style w:type="paragraph" w:styleId="a7">
    <w:name w:val="Body Text Indent"/>
    <w:basedOn w:val="a"/>
    <w:link w:val="Char"/>
    <w:unhideWhenUsed/>
    <w:rsid w:val="00DB0618"/>
    <w:pPr>
      <w:suppressAutoHyphens/>
      <w:overflowPunct w:val="0"/>
      <w:autoSpaceDE w:val="0"/>
      <w:spacing w:line="360" w:lineRule="auto"/>
      <w:ind w:left="360"/>
      <w:jc w:val="both"/>
    </w:pPr>
    <w:rPr>
      <w:rFonts w:ascii="Arial" w:hAnsi="Arial" w:cs="Arial"/>
      <w:lang w:eastAsia="zh-CN"/>
    </w:rPr>
  </w:style>
  <w:style w:type="character" w:customStyle="1" w:styleId="Char">
    <w:name w:val="Σώμα κείμενου με εσοχή Char"/>
    <w:basedOn w:val="a0"/>
    <w:link w:val="a7"/>
    <w:rsid w:val="00DB0618"/>
    <w:rPr>
      <w:rFonts w:ascii="Arial" w:hAnsi="Arial" w:cs="Arial"/>
      <w:sz w:val="22"/>
      <w:lang w:eastAsia="zh-CN"/>
    </w:rPr>
  </w:style>
  <w:style w:type="paragraph" w:customStyle="1" w:styleId="11">
    <w:name w:val="Λεζάντα1"/>
    <w:basedOn w:val="a"/>
    <w:next w:val="a"/>
    <w:rsid w:val="00DB0618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uppressAutoHyphens/>
      <w:overflowPunct w:val="0"/>
      <w:autoSpaceDE w:val="0"/>
      <w:jc w:val="center"/>
    </w:pPr>
    <w:rPr>
      <w:rFonts w:ascii="Arial" w:hAnsi="Arial" w:cs="Arial"/>
      <w:u w:val="single"/>
      <w:lang w:eastAsia="zh-CN"/>
    </w:rPr>
  </w:style>
  <w:style w:type="paragraph" w:customStyle="1" w:styleId="Default">
    <w:name w:val="Default"/>
    <w:rsid w:val="00DB061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0D7E8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0D7E88"/>
    <w:rPr>
      <w:b/>
      <w:bCs/>
    </w:rPr>
  </w:style>
  <w:style w:type="paragraph" w:styleId="a9">
    <w:name w:val="Balloon Text"/>
    <w:basedOn w:val="a"/>
    <w:link w:val="Char0"/>
    <w:rsid w:val="001176A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9"/>
    <w:rsid w:val="001176A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176AB"/>
    <w:pPr>
      <w:ind w:left="720"/>
      <w:contextualSpacing/>
    </w:pPr>
  </w:style>
  <w:style w:type="paragraph" w:styleId="ab">
    <w:name w:val="Body Text"/>
    <w:basedOn w:val="a"/>
    <w:link w:val="Char1"/>
    <w:rsid w:val="00E563A8"/>
    <w:pPr>
      <w:spacing w:after="120"/>
    </w:pPr>
  </w:style>
  <w:style w:type="character" w:customStyle="1" w:styleId="Char1">
    <w:name w:val="Σώμα κειμένου Char"/>
    <w:basedOn w:val="a0"/>
    <w:link w:val="ab"/>
    <w:rsid w:val="00E563A8"/>
    <w:rPr>
      <w:rFonts w:ascii="UB-Helvetica" w:hAnsi="UB-Helvetica"/>
      <w:sz w:val="22"/>
    </w:rPr>
  </w:style>
  <w:style w:type="table" w:styleId="ac">
    <w:name w:val="Table Grid"/>
    <w:basedOn w:val="a1"/>
    <w:rsid w:val="00C601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7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0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0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9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7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7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2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6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6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7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5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9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4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5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5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13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66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9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0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0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6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0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3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6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6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1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3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1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1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8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3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46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&#928;&#961;&#972;&#964;&#965;&#960;&#945;\&#917;&#947;&#947;&#961;&#945;&#966;&#959;%20&#916;&#942;&#956;&#959;&#965;.dot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52516-3F15-4C5A-B18A-9868A7D96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Εγγραφο Δήμου.dot</Template>
  <TotalTime>1</TotalTime>
  <Pages>3</Pages>
  <Words>676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4321</CharactersWithSpaces>
  <SharedDoc>false</SharedDoc>
  <HLinks>
    <vt:vector size="6" baseType="variant">
      <vt:variant>
        <vt:i4>4915307</vt:i4>
      </vt:variant>
      <vt:variant>
        <vt:i4>0</vt:i4>
      </vt:variant>
      <vt:variant>
        <vt:i4>0</vt:i4>
      </vt:variant>
      <vt:variant>
        <vt:i4>5</vt:i4>
      </vt:variant>
      <vt:variant>
        <vt:lpwstr>mailto:daok@kalymnos.gr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Municipality of Kalymnos</dc:creator>
  <cp:lastModifiedBy>Μιχάλης Τσουγκράνης</cp:lastModifiedBy>
  <cp:revision>2</cp:revision>
  <cp:lastPrinted>2020-08-26T06:27:00Z</cp:lastPrinted>
  <dcterms:created xsi:type="dcterms:W3CDTF">2020-08-26T08:25:00Z</dcterms:created>
  <dcterms:modified xsi:type="dcterms:W3CDTF">2020-08-26T08:25:00Z</dcterms:modified>
</cp:coreProperties>
</file>